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9E627" w14:textId="07BDA212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  <w:bookmarkStart w:id="0" w:name="_GoBack"/>
      <w:bookmarkEnd w:id="0"/>
    </w:p>
    <w:p w14:paraId="6F012CAE" w14:textId="6A17A93D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1A57F792" w14:textId="4E9832D8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47E50D3" w14:textId="13EF20E0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5F644C7" w14:textId="5B1AA4B5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35492F8" w14:textId="19582AF0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7DD5FD8B" w14:textId="6BD4EC5C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5CAC3D1" w14:textId="6673F295" w:rsidR="000A71A3" w:rsidRDefault="0005586F" w:rsidP="00785AFF">
      <w:pPr>
        <w:rPr>
          <w:rFonts w:eastAsiaTheme="minorHAnsi"/>
          <w:b/>
          <w:bCs/>
          <w:color w:val="C00000"/>
          <w:sz w:val="24"/>
          <w:szCs w:val="24"/>
        </w:rPr>
      </w:pPr>
      <w:r>
        <w:rPr>
          <w:rFonts w:eastAsiaTheme="minorHAnsi"/>
          <w:b/>
          <w:bCs/>
          <w:noProof/>
          <w:color w:val="C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2AE4C" wp14:editId="5675700F">
                <wp:simplePos x="0" y="0"/>
                <wp:positionH relativeFrom="margin">
                  <wp:posOffset>-4031395</wp:posOffset>
                </wp:positionH>
                <wp:positionV relativeFrom="paragraph">
                  <wp:posOffset>353155</wp:posOffset>
                </wp:positionV>
                <wp:extent cx="3078480" cy="4206240"/>
                <wp:effectExtent l="0" t="0" r="7620" b="381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420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8E315" w14:textId="77777777" w:rsidR="00C95AE5" w:rsidRPr="00EF4B15" w:rsidRDefault="00C95AE5" w:rsidP="00C95AE5">
                            <w:pPr>
                              <w:pStyle w:val="Overskrift1"/>
                              <w:rPr>
                                <w:sz w:val="36"/>
                                <w:szCs w:val="36"/>
                              </w:rPr>
                            </w:pPr>
                            <w:r w:rsidRPr="00EF4B15">
                              <w:rPr>
                                <w:sz w:val="36"/>
                                <w:szCs w:val="36"/>
                              </w:rPr>
                              <w:t>Introduktion</w:t>
                            </w:r>
                          </w:p>
                          <w:p w14:paraId="2BEC4C82" w14:textId="3EA64B1B" w:rsidR="00C95AE5" w:rsidRPr="00EF4B15" w:rsidRDefault="00C95AE5" w:rsidP="00A82DA9">
                            <w:pPr>
                              <w:spacing w:after="0" w:line="276" w:lineRule="auto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Rådgivnings-loggen er et redskab til at få et fælles overblik over VISO-rådgivningsforløb.</w:t>
                            </w:r>
                          </w:p>
                          <w:p w14:paraId="4CE4B8A8" w14:textId="77777777" w:rsidR="00A82DA9" w:rsidRPr="00EF4B15" w:rsidRDefault="00A82DA9" w:rsidP="00A82DA9">
                            <w:pPr>
                              <w:spacing w:after="0" w:line="276" w:lineRule="auto"/>
                              <w:rPr>
                                <w:rStyle w:val="Overskrift2Tegn"/>
                                <w:sz w:val="18"/>
                                <w:szCs w:val="18"/>
                              </w:rPr>
                            </w:pPr>
                          </w:p>
                          <w:p w14:paraId="233FF3B1" w14:textId="1A9E7B16" w:rsidR="00C95AE5" w:rsidRPr="00EF4B15" w:rsidRDefault="00C95AE5" w:rsidP="00A82DA9">
                            <w:pPr>
                              <w:spacing w:after="0" w:line="276" w:lineRule="auto"/>
                              <w:rPr>
                                <w:rFonts w:eastAsiaTheme="minorHAnsi"/>
                                <w:color w:val="C00000"/>
                                <w:szCs w:val="18"/>
                              </w:rPr>
                            </w:pPr>
                            <w:r w:rsidRPr="00EF4B15">
                              <w:rPr>
                                <w:rStyle w:val="Overskrift2Tegn"/>
                                <w:sz w:val="18"/>
                                <w:szCs w:val="18"/>
                              </w:rPr>
                              <w:t>Rådgivningsloggen</w:t>
                            </w:r>
                            <w:r w:rsidRPr="00EF4B15">
                              <w:rPr>
                                <w:rFonts w:eastAsiaTheme="minorHAnsi"/>
                                <w:color w:val="C00000"/>
                                <w:szCs w:val="18"/>
                              </w:rPr>
                              <w:t xml:space="preserve"> </w:t>
                            </w: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indeholder:</w:t>
                            </w:r>
                          </w:p>
                          <w:p w14:paraId="67748652" w14:textId="77777777" w:rsidR="00C95AE5" w:rsidRPr="00EF4B15" w:rsidRDefault="00C95AE5" w:rsidP="00A82DA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Fakta-oplysninger</w:t>
                            </w:r>
                          </w:p>
                          <w:p w14:paraId="7C51DA64" w14:textId="77777777" w:rsidR="00C95AE5" w:rsidRPr="00EF4B15" w:rsidRDefault="00C95AE5" w:rsidP="00A82DA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 xml:space="preserve">Mål og samarbejdsaftaler </w:t>
                            </w:r>
                          </w:p>
                          <w:p w14:paraId="6B343007" w14:textId="3DCD60B6" w:rsidR="00C95AE5" w:rsidRPr="00EF4B15" w:rsidRDefault="00C95AE5" w:rsidP="00A82DA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Opsamlingsnotater fra møder for hele netværket, dvs. fra Afklarende møde, Arbejdsmøder samt Afsluttende møde</w:t>
                            </w:r>
                          </w:p>
                          <w:p w14:paraId="4BABADE7" w14:textId="77777777" w:rsidR="00A82DA9" w:rsidRPr="00EF4B15" w:rsidRDefault="00A82DA9" w:rsidP="00A82DA9">
                            <w:pPr>
                              <w:spacing w:after="0" w:line="276" w:lineRule="auto"/>
                              <w:rPr>
                                <w:rStyle w:val="Overskrift2Tegn"/>
                                <w:sz w:val="18"/>
                                <w:szCs w:val="18"/>
                              </w:rPr>
                            </w:pPr>
                          </w:p>
                          <w:p w14:paraId="4C236691" w14:textId="3C8EC1C0" w:rsidR="00C95AE5" w:rsidRPr="00EF4B15" w:rsidRDefault="00C95AE5" w:rsidP="00A82DA9">
                            <w:pPr>
                              <w:spacing w:after="0" w:line="276" w:lineRule="auto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Style w:val="Overskrift2Tegn"/>
                                <w:sz w:val="18"/>
                                <w:szCs w:val="18"/>
                              </w:rPr>
                              <w:t>Rådgivningsloggen</w:t>
                            </w:r>
                            <w:r w:rsidRPr="00EF4B15">
                              <w:rPr>
                                <w:rFonts w:eastAsiaTheme="minorHAnsi"/>
                                <w:color w:val="C00000"/>
                                <w:szCs w:val="18"/>
                              </w:rPr>
                              <w:t xml:space="preserve"> </w:t>
                            </w: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 xml:space="preserve">skal sikre og understøtte </w:t>
                            </w:r>
                          </w:p>
                          <w:p w14:paraId="0522A36B" w14:textId="77777777" w:rsidR="00C95AE5" w:rsidRPr="00EF4B15" w:rsidRDefault="00C95AE5" w:rsidP="00A82DA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 xml:space="preserve">at alle ved hvilke mål og delmål, der arbejdes efter, og hvem der gør hvad. </w:t>
                            </w:r>
                          </w:p>
                          <w:p w14:paraId="1CE3F213" w14:textId="143B57E1" w:rsidR="00C95AE5" w:rsidRPr="00EF4B15" w:rsidRDefault="00C95AE5" w:rsidP="00A82DA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C00000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at alle er med til at bidrage - ingen kan løse problemet alene – det er et fælleskabsanliggende, der kræver et kontinuerligt og godt samarbejde samt inddragelse af barnets/den unges eget perspektiv.</w:t>
                            </w:r>
                          </w:p>
                          <w:p w14:paraId="43A707DD" w14:textId="77777777" w:rsidR="00A82DA9" w:rsidRPr="00EF4B15" w:rsidRDefault="00A82DA9" w:rsidP="00A82DA9">
                            <w:pPr>
                              <w:spacing w:after="0"/>
                              <w:rPr>
                                <w:rFonts w:eastAsiaTheme="minorHAnsi"/>
                                <w:color w:val="C00000"/>
                                <w:szCs w:val="18"/>
                              </w:rPr>
                            </w:pPr>
                          </w:p>
                          <w:p w14:paraId="6FCA9133" w14:textId="45F3AD84" w:rsidR="00C95AE5" w:rsidRPr="00EF4B15" w:rsidRDefault="00C95AE5" w:rsidP="00A82DA9">
                            <w:pPr>
                              <w:pStyle w:val="Overskrift2"/>
                              <w:spacing w:before="0" w:after="0" w:line="276" w:lineRule="auto"/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 xml:space="preserve">Praktisk: </w:t>
                            </w:r>
                          </w:p>
                          <w:p w14:paraId="49314A9C" w14:textId="77777777" w:rsidR="00C95AE5" w:rsidRPr="00EF4B15" w:rsidRDefault="00C95AE5" w:rsidP="00A82DA9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VISO-specialist udfylder Rådgivnings-loggen som opsamling på alle fælles møder</w:t>
                            </w:r>
                          </w:p>
                          <w:p w14:paraId="030830E5" w14:textId="4F3B0CB6" w:rsidR="00C95AE5" w:rsidRPr="00EF4B15" w:rsidRDefault="00477ACE" w:rsidP="00A82DA9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</w:pPr>
                            <w:r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Henvender</w:t>
                            </w:r>
                            <w:r w:rsidR="00C95AE5"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 xml:space="preserve"> sender til alle involverede efter alle fælles møder</w:t>
                            </w:r>
                            <w:r w:rsidR="00A82DA9" w:rsidRPr="00EF4B15">
                              <w:rPr>
                                <w:rFonts w:eastAsiaTheme="minorHAnsi"/>
                                <w:color w:val="000000" w:themeColor="text1"/>
                                <w:szCs w:val="18"/>
                              </w:rPr>
                              <w:t>.</w:t>
                            </w:r>
                          </w:p>
                          <w:p w14:paraId="6C487C15" w14:textId="77777777" w:rsidR="00C95AE5" w:rsidRPr="00EF4B15" w:rsidRDefault="00C95AE5" w:rsidP="00C95AE5">
                            <w:pPr>
                              <w:rPr>
                                <w:rFonts w:eastAsiaTheme="minorHAnsi"/>
                                <w:b/>
                                <w:bCs/>
                                <w:color w:val="C00000"/>
                                <w:sz w:val="16"/>
                                <w:szCs w:val="20"/>
                              </w:rPr>
                            </w:pPr>
                          </w:p>
                          <w:p w14:paraId="584135ED" w14:textId="77777777" w:rsidR="00C95AE5" w:rsidRDefault="00C95A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A92AE4C" id="_x0000_t202" coordsize="21600,21600" o:spt="202" path="m,l,21600r21600,l21600,xe">
                <v:stroke joinstyle="miter"/>
                <v:path gradientshapeok="t" o:connecttype="rect"/>
              </v:shapetype>
              <v:shape id="Tekstfelt 22" o:spid="_x0000_s1026" type="#_x0000_t202" style="position:absolute;margin-left:-317.45pt;margin-top:27.8pt;width:242.4pt;height:33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" filled="f" stroked="f" strokeweight=".5pt">
                <v:textbox inset="0,0,0,0">
                  <w:txbxContent>
                    <w:p w14:paraId="0CB8E315" w14:textId="77777777" w:rsidR="00C95AE5" w:rsidRPr="00EF4B15" w:rsidRDefault="00C95AE5" w:rsidP="00C95AE5">
                      <w:pPr>
                        <w:pStyle w:val="Overskrift1"/>
                        <w:rPr>
                          <w:sz w:val="36"/>
                          <w:szCs w:val="36"/>
                        </w:rPr>
                      </w:pPr>
                      <w:r w:rsidRPr="00EF4B15">
                        <w:rPr>
                          <w:sz w:val="36"/>
                          <w:szCs w:val="36"/>
                        </w:rPr>
                        <w:t>Introduktion</w:t>
                      </w:r>
                    </w:p>
                    <w:p w14:paraId="2BEC4C82" w14:textId="3EA64B1B" w:rsidR="00C95AE5" w:rsidRPr="00EF4B15" w:rsidRDefault="00C95AE5" w:rsidP="00A82DA9">
                      <w:pPr>
                        <w:spacing w:after="0" w:line="276" w:lineRule="auto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Rådgivnings-loggen er et redskab til at få et fælles overblik over VISO-rådgivningsforløb.</w:t>
                      </w:r>
                    </w:p>
                    <w:p w14:paraId="4CE4B8A8" w14:textId="77777777" w:rsidR="00A82DA9" w:rsidRPr="00EF4B15" w:rsidRDefault="00A82DA9" w:rsidP="00A82DA9">
                      <w:pPr>
                        <w:spacing w:after="0" w:line="276" w:lineRule="auto"/>
                        <w:rPr>
                          <w:rStyle w:val="Overskrift2Tegn"/>
                          <w:sz w:val="18"/>
                          <w:szCs w:val="18"/>
                        </w:rPr>
                      </w:pPr>
                    </w:p>
                    <w:p w14:paraId="233FF3B1" w14:textId="1A9E7B16" w:rsidR="00C95AE5" w:rsidRPr="00EF4B15" w:rsidRDefault="00C95AE5" w:rsidP="00A82DA9">
                      <w:pPr>
                        <w:spacing w:after="0" w:line="276" w:lineRule="auto"/>
                        <w:rPr>
                          <w:rFonts w:eastAsiaTheme="minorHAnsi"/>
                          <w:color w:val="C00000"/>
                          <w:szCs w:val="18"/>
                        </w:rPr>
                      </w:pPr>
                      <w:r w:rsidRPr="00EF4B15">
                        <w:rPr>
                          <w:rStyle w:val="Overskrift2Tegn"/>
                          <w:sz w:val="18"/>
                          <w:szCs w:val="18"/>
                        </w:rPr>
                        <w:t>Rådgivningsloggen</w:t>
                      </w:r>
                      <w:r w:rsidRPr="00EF4B15">
                        <w:rPr>
                          <w:rFonts w:eastAsiaTheme="minorHAnsi"/>
                          <w:color w:val="C00000"/>
                          <w:szCs w:val="18"/>
                        </w:rPr>
                        <w:t xml:space="preserve"> </w:t>
                      </w: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indeholder:</w:t>
                      </w:r>
                    </w:p>
                    <w:p w14:paraId="67748652" w14:textId="77777777" w:rsidR="00C95AE5" w:rsidRPr="00EF4B15" w:rsidRDefault="00C95AE5" w:rsidP="00A82DA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Fakta-oplysninger</w:t>
                      </w:r>
                    </w:p>
                    <w:p w14:paraId="7C51DA64" w14:textId="77777777" w:rsidR="00C95AE5" w:rsidRPr="00EF4B15" w:rsidRDefault="00C95AE5" w:rsidP="00A82DA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 xml:space="preserve">Mål og samarbejdsaftaler </w:t>
                      </w:r>
                    </w:p>
                    <w:p w14:paraId="6B343007" w14:textId="3DCD60B6" w:rsidR="00C95AE5" w:rsidRPr="00EF4B15" w:rsidRDefault="00C95AE5" w:rsidP="00A82DA9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Opsamlingsnotater fra møder for hele netværket, dvs. fra Afklarende møde, Arbejdsmøder samt Afsluttende møde</w:t>
                      </w:r>
                    </w:p>
                    <w:p w14:paraId="4BABADE7" w14:textId="77777777" w:rsidR="00A82DA9" w:rsidRPr="00EF4B15" w:rsidRDefault="00A82DA9" w:rsidP="00A82DA9">
                      <w:pPr>
                        <w:spacing w:after="0" w:line="276" w:lineRule="auto"/>
                        <w:rPr>
                          <w:rStyle w:val="Overskrift2Tegn"/>
                          <w:sz w:val="18"/>
                          <w:szCs w:val="18"/>
                        </w:rPr>
                      </w:pPr>
                    </w:p>
                    <w:p w14:paraId="4C236691" w14:textId="3C8EC1C0" w:rsidR="00C95AE5" w:rsidRPr="00EF4B15" w:rsidRDefault="00C95AE5" w:rsidP="00A82DA9">
                      <w:pPr>
                        <w:spacing w:after="0" w:line="276" w:lineRule="auto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Style w:val="Overskrift2Tegn"/>
                          <w:sz w:val="18"/>
                          <w:szCs w:val="18"/>
                        </w:rPr>
                        <w:t>Rådgivningsloggen</w:t>
                      </w:r>
                      <w:r w:rsidRPr="00EF4B15">
                        <w:rPr>
                          <w:rFonts w:eastAsiaTheme="minorHAnsi"/>
                          <w:color w:val="C00000"/>
                          <w:szCs w:val="18"/>
                        </w:rPr>
                        <w:t xml:space="preserve"> </w:t>
                      </w: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 xml:space="preserve">skal sikre og understøtte </w:t>
                      </w:r>
                    </w:p>
                    <w:p w14:paraId="0522A36B" w14:textId="77777777" w:rsidR="00C95AE5" w:rsidRPr="00EF4B15" w:rsidRDefault="00C95AE5" w:rsidP="00A82DA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 xml:space="preserve">at alle ved hvilke mål og delmål, der arbejdes efter, og hvem der gør hvad. </w:t>
                      </w:r>
                    </w:p>
                    <w:p w14:paraId="1CE3F213" w14:textId="143B57E1" w:rsidR="00C95AE5" w:rsidRPr="00EF4B15" w:rsidRDefault="00C95AE5" w:rsidP="00A82DA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C00000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at alle er med til at bidrage - ingen kan løse problemet alene – det er et fælleskabsanliggende, der kræver et kontinuerligt og godt samarbejde samt inddragelse af barnets/den unges eget perspektiv.</w:t>
                      </w:r>
                    </w:p>
                    <w:p w14:paraId="43A707DD" w14:textId="77777777" w:rsidR="00A82DA9" w:rsidRPr="00EF4B15" w:rsidRDefault="00A82DA9" w:rsidP="00A82DA9">
                      <w:pPr>
                        <w:spacing w:after="0"/>
                        <w:rPr>
                          <w:rFonts w:eastAsiaTheme="minorHAnsi"/>
                          <w:color w:val="C00000"/>
                          <w:szCs w:val="18"/>
                        </w:rPr>
                      </w:pPr>
                    </w:p>
                    <w:p w14:paraId="6FCA9133" w14:textId="45F3AD84" w:rsidR="00C95AE5" w:rsidRPr="00EF4B15" w:rsidRDefault="00C95AE5" w:rsidP="00A82DA9">
                      <w:pPr>
                        <w:pStyle w:val="Overskrift2"/>
                        <w:spacing w:before="0" w:after="0" w:line="276" w:lineRule="auto"/>
                        <w:rPr>
                          <w:rFonts w:eastAsiaTheme="minorHAnsi"/>
                          <w:sz w:val="18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sz w:val="18"/>
                          <w:szCs w:val="18"/>
                        </w:rPr>
                        <w:t xml:space="preserve">Praktisk: </w:t>
                      </w:r>
                    </w:p>
                    <w:p w14:paraId="49314A9C" w14:textId="77777777" w:rsidR="00C95AE5" w:rsidRPr="00EF4B15" w:rsidRDefault="00C95AE5" w:rsidP="00A82DA9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VISO-specialist udfylder Rådgivnings-loggen som opsamling på alle fælles møder</w:t>
                      </w:r>
                    </w:p>
                    <w:p w14:paraId="030830E5" w14:textId="4F3B0CB6" w:rsidR="00C95AE5" w:rsidRPr="00EF4B15" w:rsidRDefault="00477ACE" w:rsidP="00A82DA9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eastAsiaTheme="minorHAnsi"/>
                          <w:color w:val="000000" w:themeColor="text1"/>
                          <w:szCs w:val="18"/>
                        </w:rPr>
                      </w:pPr>
                      <w:r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Henvender</w:t>
                      </w:r>
                      <w:r w:rsidR="00C95AE5"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 xml:space="preserve"> sender til alle involverede efter alle fælles møder</w:t>
                      </w:r>
                      <w:r w:rsidR="00A82DA9" w:rsidRPr="00EF4B15">
                        <w:rPr>
                          <w:rFonts w:eastAsiaTheme="minorHAnsi"/>
                          <w:color w:val="000000" w:themeColor="text1"/>
                          <w:szCs w:val="18"/>
                        </w:rPr>
                        <w:t>.</w:t>
                      </w:r>
                    </w:p>
                    <w:p w14:paraId="6C487C15" w14:textId="77777777" w:rsidR="00C95AE5" w:rsidRPr="00EF4B15" w:rsidRDefault="00C95AE5" w:rsidP="00C95AE5">
                      <w:pPr>
                        <w:rPr>
                          <w:rFonts w:eastAsiaTheme="minorHAnsi"/>
                          <w:b/>
                          <w:bCs/>
                          <w:color w:val="C00000"/>
                          <w:sz w:val="16"/>
                          <w:szCs w:val="20"/>
                        </w:rPr>
                      </w:pPr>
                    </w:p>
                    <w:p w14:paraId="584135ED" w14:textId="77777777" w:rsidR="00C95AE5" w:rsidRDefault="00C95AE5"/>
                  </w:txbxContent>
                </v:textbox>
                <w10:wrap anchorx="margin"/>
              </v:shape>
            </w:pict>
          </mc:Fallback>
        </mc:AlternateContent>
      </w:r>
    </w:p>
    <w:p w14:paraId="4010356C" w14:textId="1D11E69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14B256B9" w14:textId="5069D395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B6D783E" w14:textId="5688544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6C592A24" w14:textId="0AC52AE7" w:rsidR="00C95AE5" w:rsidRDefault="00C95AE5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8F8A7C9" w14:textId="1CB719A3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EE15CF7" w14:textId="289BABA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1375DF8C" w14:textId="18993389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24CBFCBE" w14:textId="5C473D92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1ACB6A65" w14:textId="10DD5AF6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62B2BDE1" w14:textId="0FE2E683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5C3C4862" w14:textId="21E50C9A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1AF42B79" w14:textId="61E11373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ED8F02B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2977B839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54E7C2F3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4F8DC791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36ECB9B5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52FA4FED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0C8B62F3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4DB8807D" w14:textId="77777777" w:rsidR="000A71A3" w:rsidRDefault="000A71A3" w:rsidP="00785AFF">
      <w:pPr>
        <w:rPr>
          <w:rFonts w:eastAsiaTheme="minorHAnsi"/>
          <w:b/>
          <w:bCs/>
          <w:color w:val="C00000"/>
          <w:sz w:val="24"/>
          <w:szCs w:val="24"/>
        </w:rPr>
      </w:pPr>
    </w:p>
    <w:p w14:paraId="6BC0D01B" w14:textId="18B69BA5" w:rsidR="000A71A3" w:rsidRDefault="000A71A3" w:rsidP="00785AFF">
      <w:pPr>
        <w:rPr>
          <w:rFonts w:eastAsiaTheme="minorHAnsi"/>
          <w:b/>
          <w:bCs/>
          <w:color w:val="C00000"/>
          <w:sz w:val="20"/>
          <w:szCs w:val="20"/>
        </w:rPr>
      </w:pPr>
    </w:p>
    <w:sdt>
      <w:sdtPr>
        <w:rPr>
          <w:rFonts w:eastAsiaTheme="minorHAnsi" w:cs="Arial"/>
          <w:color w:val="auto"/>
          <w:sz w:val="22"/>
          <w:szCs w:val="22"/>
          <w:lang w:eastAsia="en-US"/>
        </w:rPr>
        <w:id w:val="1997454556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0"/>
          <w:szCs w:val="20"/>
        </w:rPr>
      </w:sdtEndPr>
      <w:sdtContent>
        <w:p w14:paraId="13757567" w14:textId="17C82CF4" w:rsidR="009C0E7C" w:rsidRPr="00541EA7" w:rsidRDefault="009C0E7C" w:rsidP="007966D2">
          <w:pPr>
            <w:pStyle w:val="Overskrift"/>
            <w:rPr>
              <w:rStyle w:val="Overskrift1Tegn"/>
              <w:rFonts w:cs="Arial"/>
            </w:rPr>
          </w:pPr>
          <w:r w:rsidRPr="00541EA7">
            <w:rPr>
              <w:rStyle w:val="Overskrift1Tegn"/>
              <w:rFonts w:cs="Arial"/>
            </w:rPr>
            <w:t>Indhold</w:t>
          </w:r>
          <w:r w:rsidR="00C6552F" w:rsidRPr="00541EA7">
            <w:rPr>
              <w:rStyle w:val="Overskrift1Tegn"/>
              <w:rFonts w:cs="Arial"/>
            </w:rPr>
            <w:t xml:space="preserve"> </w:t>
          </w:r>
        </w:p>
        <w:p w14:paraId="1C259ECD" w14:textId="77777777" w:rsidR="003A2734" w:rsidRPr="00A82DA9" w:rsidRDefault="003A2734" w:rsidP="003A2734">
          <w:pPr>
            <w:rPr>
              <w:rFonts w:cs="Arial"/>
              <w:sz w:val="20"/>
              <w:szCs w:val="20"/>
              <w:lang w:eastAsia="da-DK"/>
            </w:rPr>
          </w:pPr>
        </w:p>
        <w:p w14:paraId="4D682034" w14:textId="3D42E585" w:rsidR="00A91AB5" w:rsidRPr="00A82DA9" w:rsidRDefault="009C0E7C">
          <w:pPr>
            <w:pStyle w:val="Indholdsfortegnelse1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r w:rsidRPr="00A82DA9">
            <w:rPr>
              <w:rFonts w:cs="Arial"/>
              <w:sz w:val="20"/>
              <w:szCs w:val="20"/>
            </w:rPr>
            <w:fldChar w:fldCharType="begin"/>
          </w:r>
          <w:r w:rsidRPr="00A82DA9">
            <w:rPr>
              <w:rFonts w:cs="Arial"/>
              <w:sz w:val="20"/>
              <w:szCs w:val="20"/>
            </w:rPr>
            <w:instrText xml:space="preserve"> TOC \o "1-3" \h \z \u </w:instrText>
          </w:r>
          <w:r w:rsidRPr="00A82DA9">
            <w:rPr>
              <w:rFonts w:cs="Arial"/>
              <w:sz w:val="20"/>
              <w:szCs w:val="20"/>
            </w:rPr>
            <w:fldChar w:fldCharType="separate"/>
          </w:r>
          <w:hyperlink w:anchor="_Toc85978721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Fakta-oplysninger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_Toc85978721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3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A8549E" w14:textId="28BB824E" w:rsidR="00A91AB5" w:rsidRPr="00A82DA9" w:rsidRDefault="00FF5D7B">
          <w:pPr>
            <w:pStyle w:val="Indholdsfortegnelse1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2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Mål og samarbejdsaftaler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_Toc85978722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4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C2F031" w14:textId="7AD5DBC1" w:rsidR="00A91AB5" w:rsidRPr="00A82DA9" w:rsidRDefault="00FF5D7B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3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Det overordnede og langsigtede mål med rådgivningsforløbet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_Toc85978723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4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854384" w14:textId="6D9A313C" w:rsidR="00A91AB5" w:rsidRPr="00A82DA9" w:rsidRDefault="00FF5D7B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4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Rolle- og opgavefordeling: Hvem skal gøre hvad?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_Toc85978724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5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7C163D" w14:textId="2677ADB8" w:rsidR="00A91AB5" w:rsidRPr="00A82DA9" w:rsidRDefault="00FF5D7B">
          <w:pPr>
            <w:pStyle w:val="Indholdsfortegnelse1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5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Opsamlingsnotat for Afklarende møde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_Toc85978725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6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56E0297" w14:textId="16246F13" w:rsidR="00A91AB5" w:rsidRPr="00A82DA9" w:rsidRDefault="00FF5D7B">
          <w:pPr>
            <w:pStyle w:val="Indholdsfortegnelse1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6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Opsamlingsnotat for 1. Arbejdsmøde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_Toc85978726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6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66524A" w14:textId="59453054" w:rsidR="00A91AB5" w:rsidRPr="00A82DA9" w:rsidRDefault="00FF5D7B">
          <w:pPr>
            <w:pStyle w:val="Indholdsfortegnelse1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7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Opsamlingsnotat for 2. Arbejdsmøde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_Toc85978727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6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6FCF41" w14:textId="39CE45C9" w:rsidR="00A91AB5" w:rsidRPr="00A82DA9" w:rsidRDefault="00FF5D7B">
          <w:pPr>
            <w:pStyle w:val="Indholdsfortegnelse1"/>
            <w:tabs>
              <w:tab w:val="right" w:leader="dot" w:pos="9622"/>
            </w:tabs>
            <w:rPr>
              <w:rFonts w:asciiTheme="minorHAnsi" w:hAnsiTheme="minorHAnsi"/>
              <w:noProof/>
              <w:sz w:val="20"/>
              <w:szCs w:val="20"/>
              <w:lang w:eastAsia="da-DK"/>
            </w:rPr>
          </w:pPr>
          <w:hyperlink w:anchor="_Toc85978728" w:history="1">
            <w:r w:rsidR="00A91AB5" w:rsidRPr="00A82DA9">
              <w:rPr>
                <w:rStyle w:val="Hyperlink"/>
                <w:rFonts w:cs="Arial"/>
                <w:noProof/>
                <w:sz w:val="20"/>
                <w:szCs w:val="20"/>
              </w:rPr>
              <w:t>Opsamlingsnotat for Afsluttende møde</w:t>
            </w:r>
            <w:r w:rsidR="00A91AB5" w:rsidRPr="00A82DA9">
              <w:rPr>
                <w:noProof/>
                <w:webHidden/>
                <w:sz w:val="20"/>
                <w:szCs w:val="20"/>
              </w:rPr>
              <w:tab/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begin"/>
            </w:r>
            <w:r w:rsidR="00A91AB5" w:rsidRPr="00A82DA9">
              <w:rPr>
                <w:noProof/>
                <w:webHidden/>
                <w:sz w:val="20"/>
                <w:szCs w:val="20"/>
              </w:rPr>
              <w:instrText xml:space="preserve"> PAGEREF _Toc85978728 \h </w:instrText>
            </w:r>
            <w:r w:rsidR="00A91AB5" w:rsidRPr="00A82DA9">
              <w:rPr>
                <w:noProof/>
                <w:webHidden/>
                <w:sz w:val="20"/>
                <w:szCs w:val="20"/>
              </w:rPr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E4DA0">
              <w:rPr>
                <w:noProof/>
                <w:webHidden/>
                <w:sz w:val="20"/>
                <w:szCs w:val="20"/>
              </w:rPr>
              <w:t>6</w:t>
            </w:r>
            <w:r w:rsidR="00A91AB5" w:rsidRPr="00A82DA9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7D02C3" w14:textId="146EB972" w:rsidR="009C0E7C" w:rsidRPr="00541EA7" w:rsidRDefault="009C0E7C">
          <w:pPr>
            <w:rPr>
              <w:rFonts w:cs="Arial"/>
            </w:rPr>
          </w:pPr>
          <w:r w:rsidRPr="00A82DA9">
            <w:rPr>
              <w:rFonts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70E70306" w14:textId="415468CA" w:rsidR="007308EA" w:rsidRDefault="006F7AF8">
      <w:pPr>
        <w:rPr>
          <w:rFonts w:cs="Arial"/>
        </w:rPr>
      </w:pPr>
      <w:r w:rsidRPr="008A71BE">
        <w:rPr>
          <w:rFonts w:cs="Arial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44D2D7" wp14:editId="11596A8F">
                <wp:simplePos x="0" y="0"/>
                <wp:positionH relativeFrom="margin">
                  <wp:posOffset>0</wp:posOffset>
                </wp:positionH>
                <wp:positionV relativeFrom="paragraph">
                  <wp:posOffset>660400</wp:posOffset>
                </wp:positionV>
                <wp:extent cx="6123940" cy="2381250"/>
                <wp:effectExtent l="0" t="0" r="10160" b="19050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F2A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70BB" w14:textId="77777777" w:rsidR="006F7AF8" w:rsidRDefault="006F7AF8" w:rsidP="006F7AF8">
                            <w:pPr>
                              <w:spacing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På møder for alle involverede forventes det at komme rundt om følgende punkter: </w:t>
                            </w:r>
                          </w:p>
                          <w:p w14:paraId="25AB818A" w14:textId="77777777" w:rsidR="006F7AF8" w:rsidRPr="00A82DA9" w:rsidRDefault="006F7AF8" w:rsidP="006F7AF8">
                            <w:pPr>
                              <w:spacing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95492C" w14:textId="77777777" w:rsidR="006F7AF8" w:rsidRDefault="006F7AF8" w:rsidP="006F7AF8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>Opsamling siden sidst</w:t>
                            </w:r>
                          </w:p>
                          <w:p w14:paraId="5D25061B" w14:textId="77777777" w:rsidR="006F7AF8" w:rsidRPr="00A82DA9" w:rsidRDefault="006F7AF8" w:rsidP="006F7AF8">
                            <w:pPr>
                              <w:pStyle w:val="Listeafsnit"/>
                              <w:spacing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06833F0" w14:textId="77777777" w:rsidR="006F7AF8" w:rsidRPr="00A82DA9" w:rsidRDefault="006F7AF8" w:rsidP="006F7AF8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 w:hanging="349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Evaluering af </w:t>
                            </w:r>
                            <w:r w:rsidRPr="00A82DA9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>Delmål for den forgangne periode</w:t>
                            </w: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herunder evaluering/justering af </w:t>
                            </w:r>
                            <w:r w:rsidRPr="00A82DA9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>Det overordnede mål</w:t>
                            </w: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 forløb, samt opsamling med udgangspunkt i </w:t>
                            </w:r>
                            <w:r w:rsidRPr="00A82DA9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>Rolle- og opgavefordeling</w:t>
                            </w: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med særlig fokus på: </w:t>
                            </w:r>
                          </w:p>
                          <w:p w14:paraId="689D813C" w14:textId="77777777" w:rsidR="006F7AF8" w:rsidRPr="00A82DA9" w:rsidRDefault="006F7AF8" w:rsidP="006F7AF8">
                            <w:pPr>
                              <w:pStyle w:val="Listeafsnit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Inddragelse af Barnets/den unges eget perspektiv, </w:t>
                            </w:r>
                          </w:p>
                          <w:p w14:paraId="7D73CF28" w14:textId="77777777" w:rsidR="006F7AF8" w:rsidRPr="00A82DA9" w:rsidRDefault="006F7AF8" w:rsidP="006F7AF8">
                            <w:pPr>
                              <w:pStyle w:val="Listeafsnit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Samarbejdet, </w:t>
                            </w:r>
                          </w:p>
                          <w:p w14:paraId="5EDF351B" w14:textId="77777777" w:rsidR="006F7AF8" w:rsidRPr="00A82DA9" w:rsidRDefault="006F7AF8" w:rsidP="006F7AF8">
                            <w:pPr>
                              <w:pStyle w:val="Listeafsnit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Fællesskabsanliggende </w:t>
                            </w:r>
                          </w:p>
                          <w:p w14:paraId="34052526" w14:textId="77777777" w:rsidR="006F7AF8" w:rsidRDefault="006F7AF8" w:rsidP="006F7AF8">
                            <w:pPr>
                              <w:pStyle w:val="Listeafsnit"/>
                              <w:numPr>
                                <w:ilvl w:val="1"/>
                                <w:numId w:val="8"/>
                              </w:numPr>
                              <w:spacing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2DA9">
                              <w:rPr>
                                <w:rFonts w:cs="Arial"/>
                                <w:sz w:val="20"/>
                                <w:szCs w:val="20"/>
                              </w:rPr>
                              <w:t>Implementering efter VISO</w:t>
                            </w:r>
                          </w:p>
                          <w:p w14:paraId="446F0290" w14:textId="77777777" w:rsidR="006F7AF8" w:rsidRPr="00A82DA9" w:rsidRDefault="006F7AF8" w:rsidP="006F7AF8">
                            <w:pPr>
                              <w:pStyle w:val="Listeafsnit"/>
                              <w:spacing w:after="0"/>
                              <w:ind w:left="144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1C22D65" w14:textId="77777777" w:rsidR="006F7AF8" w:rsidRPr="00A82DA9" w:rsidRDefault="006F7AF8" w:rsidP="006F7AF8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 w:hanging="349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40A06">
                              <w:rPr>
                                <w:rFonts w:cs="Arial"/>
                                <w:sz w:val="20"/>
                                <w:szCs w:val="20"/>
                              </w:rPr>
                              <w:t>Drøftelse af delmål for kommende periode, herunder forventningsafstemning samt rolle- og opgavefordeling.</w:t>
                            </w:r>
                          </w:p>
                        </w:txbxContent>
                      </wps:txbx>
                      <wps:bodyPr rot="0" vert="horz" wrap="square" lIns="54000" tIns="90000" rIns="54000" bIns="5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44D2D7" id="Tekstfelt 2" o:spid="_x0000_s1027" type="#_x0000_t202" style="position:absolute;margin-left:0;margin-top:52pt;width:482.2pt;height:18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" strokecolor="#af2a2e" strokeweight=".5pt">
                <v:textbox inset="1.5mm,2.5mm,1.5mm,1.5mm">
                  <w:txbxContent>
                    <w:p w14:paraId="110270BB" w14:textId="77777777" w:rsidR="006F7AF8" w:rsidRDefault="006F7AF8" w:rsidP="006F7AF8">
                      <w:pPr>
                        <w:spacing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På møder for alle involverede forventes det at komme rundt om følgende punkter: </w:t>
                      </w:r>
                    </w:p>
                    <w:p w14:paraId="25AB818A" w14:textId="77777777" w:rsidR="006F7AF8" w:rsidRPr="00A82DA9" w:rsidRDefault="006F7AF8" w:rsidP="006F7AF8">
                      <w:pPr>
                        <w:spacing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95492C" w14:textId="77777777" w:rsidR="006F7AF8" w:rsidRDefault="006F7AF8" w:rsidP="006F7AF8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after="0"/>
                        <w:ind w:left="567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>Opsamling siden sidst</w:t>
                      </w:r>
                    </w:p>
                    <w:p w14:paraId="5D25061B" w14:textId="77777777" w:rsidR="006F7AF8" w:rsidRPr="00A82DA9" w:rsidRDefault="006F7AF8" w:rsidP="006F7AF8">
                      <w:pPr>
                        <w:pStyle w:val="Listeafsnit"/>
                        <w:spacing w:after="0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06833F0" w14:textId="77777777" w:rsidR="006F7AF8" w:rsidRPr="00A82DA9" w:rsidRDefault="006F7AF8" w:rsidP="006F7AF8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after="0"/>
                        <w:ind w:left="567" w:hanging="349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Evaluering af </w:t>
                      </w:r>
                      <w:r w:rsidRPr="00A82DA9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>Delmål for den forgangne periode</w:t>
                      </w: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, herunder evaluering/justering af </w:t>
                      </w:r>
                      <w:r w:rsidRPr="00A82DA9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>Det overordnede mål</w:t>
                      </w: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 for forløb, samt opsamling med udgangspunkt i </w:t>
                      </w:r>
                      <w:r w:rsidRPr="00A82DA9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>Rolle- og opgavefordeling</w:t>
                      </w: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, med særlig fokus på: </w:t>
                      </w:r>
                    </w:p>
                    <w:p w14:paraId="689D813C" w14:textId="77777777" w:rsidR="006F7AF8" w:rsidRPr="00A82DA9" w:rsidRDefault="006F7AF8" w:rsidP="006F7AF8">
                      <w:pPr>
                        <w:pStyle w:val="Listeafsnit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Inddragelse af Barnets/den unges eget perspektiv, </w:t>
                      </w:r>
                    </w:p>
                    <w:p w14:paraId="7D73CF28" w14:textId="77777777" w:rsidR="006F7AF8" w:rsidRPr="00A82DA9" w:rsidRDefault="006F7AF8" w:rsidP="006F7AF8">
                      <w:pPr>
                        <w:pStyle w:val="Listeafsnit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Samarbejdet, </w:t>
                      </w:r>
                    </w:p>
                    <w:p w14:paraId="5EDF351B" w14:textId="77777777" w:rsidR="006F7AF8" w:rsidRPr="00A82DA9" w:rsidRDefault="006F7AF8" w:rsidP="006F7AF8">
                      <w:pPr>
                        <w:pStyle w:val="Listeafsnit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 xml:space="preserve">Fællesskabsanliggende </w:t>
                      </w:r>
                    </w:p>
                    <w:p w14:paraId="34052526" w14:textId="77777777" w:rsidR="006F7AF8" w:rsidRDefault="006F7AF8" w:rsidP="006F7AF8">
                      <w:pPr>
                        <w:pStyle w:val="Listeafsnit"/>
                        <w:numPr>
                          <w:ilvl w:val="1"/>
                          <w:numId w:val="8"/>
                        </w:numPr>
                        <w:spacing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2DA9">
                        <w:rPr>
                          <w:rFonts w:cs="Arial"/>
                          <w:sz w:val="20"/>
                          <w:szCs w:val="20"/>
                        </w:rPr>
                        <w:t>Implementering efter VISO</w:t>
                      </w:r>
                    </w:p>
                    <w:p w14:paraId="446F0290" w14:textId="77777777" w:rsidR="006F7AF8" w:rsidRPr="00A82DA9" w:rsidRDefault="006F7AF8" w:rsidP="006F7AF8">
                      <w:pPr>
                        <w:pStyle w:val="Listeafsnit"/>
                        <w:spacing w:after="0"/>
                        <w:ind w:left="1440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1C22D65" w14:textId="77777777" w:rsidR="006F7AF8" w:rsidRPr="00A82DA9" w:rsidRDefault="006F7AF8" w:rsidP="006F7AF8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after="0"/>
                        <w:ind w:left="567" w:hanging="349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40A06">
                        <w:rPr>
                          <w:rFonts w:cs="Arial"/>
                          <w:sz w:val="20"/>
                          <w:szCs w:val="20"/>
                        </w:rPr>
                        <w:t>Drøftelse af delmål for kommende periode, herunder forventningsafstemning samt rolle- og opgavefordeling.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B12F47" w14:textId="76986297" w:rsidR="007308EA" w:rsidRDefault="007308EA">
      <w:pPr>
        <w:rPr>
          <w:rFonts w:cs="Arial"/>
        </w:rPr>
      </w:pPr>
    </w:p>
    <w:p w14:paraId="132E663F" w14:textId="596521E1" w:rsidR="008A71BE" w:rsidRDefault="008A71BE">
      <w:pPr>
        <w:rPr>
          <w:rFonts w:cs="Arial"/>
        </w:rPr>
      </w:pPr>
    </w:p>
    <w:p w14:paraId="639B48A8" w14:textId="77777777" w:rsidR="007308EA" w:rsidRDefault="007308EA">
      <w:pPr>
        <w:rPr>
          <w:rFonts w:cs="Arial"/>
        </w:rPr>
      </w:pPr>
    </w:p>
    <w:p w14:paraId="483A14B8" w14:textId="77777777" w:rsidR="00E362BB" w:rsidRDefault="00E362BB" w:rsidP="00340B52">
      <w:pPr>
        <w:pStyle w:val="Listeafsnit"/>
        <w:numPr>
          <w:ilvl w:val="0"/>
          <w:numId w:val="5"/>
        </w:numPr>
        <w:rPr>
          <w:rFonts w:cs="Arial"/>
        </w:rPr>
        <w:sectPr w:rsidR="00E362BB" w:rsidSect="00E362B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14:paraId="3CACEE29" w14:textId="141EC88E" w:rsidR="007416BA" w:rsidRPr="00541EA7" w:rsidRDefault="007416BA" w:rsidP="007966D2">
      <w:pPr>
        <w:pStyle w:val="Overskrift1"/>
        <w:rPr>
          <w:rFonts w:cs="Arial"/>
        </w:rPr>
      </w:pPr>
      <w:bookmarkStart w:id="1" w:name="_Toc85978721"/>
      <w:r w:rsidRPr="00541EA7">
        <w:rPr>
          <w:rFonts w:cs="Arial"/>
        </w:rPr>
        <w:lastRenderedPageBreak/>
        <w:t>F</w:t>
      </w:r>
      <w:r w:rsidR="007966D2" w:rsidRPr="00541EA7">
        <w:rPr>
          <w:rFonts w:cs="Arial"/>
        </w:rPr>
        <w:t>akta</w:t>
      </w:r>
      <w:r w:rsidRPr="00541EA7">
        <w:rPr>
          <w:rFonts w:cs="Arial"/>
        </w:rPr>
        <w:t>-oplysninger</w:t>
      </w:r>
      <w:bookmarkEnd w:id="1"/>
    </w:p>
    <w:tbl>
      <w:tblPr>
        <w:tblStyle w:val="final"/>
        <w:tblW w:w="5062" w:type="pct"/>
        <w:tblBorders>
          <w:top w:val="single" w:sz="4" w:space="0" w:color="9C0000"/>
          <w:left w:val="single" w:sz="4" w:space="0" w:color="9C0000"/>
          <w:bottom w:val="single" w:sz="4" w:space="0" w:color="9C0000"/>
          <w:right w:val="single" w:sz="4" w:space="0" w:color="9C0000"/>
          <w:insideH w:val="single" w:sz="4" w:space="0" w:color="9C0000"/>
          <w:insideV w:val="single" w:sz="4" w:space="0" w:color="9C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89"/>
        <w:gridCol w:w="7052"/>
      </w:tblGrid>
      <w:tr w:rsidR="008C1668" w:rsidRPr="00A82DA9" w14:paraId="08CD2BE7" w14:textId="77777777" w:rsidTr="00152B09">
        <w:trPr>
          <w:trHeight w:val="425"/>
        </w:trPr>
        <w:tc>
          <w:tcPr>
            <w:tcW w:w="1380" w:type="pct"/>
          </w:tcPr>
          <w:p w14:paraId="209C53D4" w14:textId="77777777" w:rsidR="008C1668" w:rsidRPr="00A82DA9" w:rsidRDefault="008C1668" w:rsidP="00302C48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Rådgivningsforløb vedr.:</w:t>
            </w:r>
          </w:p>
        </w:tc>
        <w:tc>
          <w:tcPr>
            <w:tcW w:w="3620" w:type="pct"/>
            <w:shd w:val="clear" w:color="auto" w:fill="FFFFFF" w:themeFill="background1"/>
          </w:tcPr>
          <w:p w14:paraId="2848B825" w14:textId="445EC7B1" w:rsidR="008C1668" w:rsidRPr="00A82DA9" w:rsidRDefault="008C1668" w:rsidP="00302C48">
            <w:pPr>
              <w:pStyle w:val="Citat"/>
              <w:rPr>
                <w:rStyle w:val="Svagfremhvning"/>
                <w:rFonts w:ascii="Arial" w:hAnsi="Arial" w:cs="Arial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sz w:val="20"/>
                <w:szCs w:val="20"/>
              </w:rPr>
              <w:t>Navn</w:t>
            </w:r>
            <w:r w:rsidR="00FE731A" w:rsidRPr="00A82DA9">
              <w:rPr>
                <w:rStyle w:val="Svagfremhvning"/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2DC830D" w14:textId="77777777" w:rsidR="008C1668" w:rsidRPr="00541EA7" w:rsidRDefault="008C1668" w:rsidP="006B045B">
      <w:pPr>
        <w:rPr>
          <w:rFonts w:cs="Arial"/>
        </w:rPr>
      </w:pPr>
    </w:p>
    <w:tbl>
      <w:tblPr>
        <w:tblStyle w:val="final"/>
        <w:tblW w:w="974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353"/>
        <w:gridCol w:w="2353"/>
        <w:gridCol w:w="2353"/>
      </w:tblGrid>
      <w:tr w:rsidR="00717D7C" w:rsidRPr="00541EA7" w14:paraId="46E08762" w14:textId="77777777" w:rsidTr="00440A06">
        <w:trPr>
          <w:trHeight w:val="567"/>
        </w:trPr>
        <w:tc>
          <w:tcPr>
            <w:tcW w:w="2689" w:type="dxa"/>
          </w:tcPr>
          <w:p w14:paraId="36CCFFD5" w14:textId="77777777" w:rsidR="005D3DC8" w:rsidRPr="00541EA7" w:rsidRDefault="005D3DC8" w:rsidP="007F493F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>Kontaktoplysninger</w:t>
            </w:r>
          </w:p>
        </w:tc>
        <w:tc>
          <w:tcPr>
            <w:tcW w:w="2353" w:type="dxa"/>
          </w:tcPr>
          <w:p w14:paraId="717F6358" w14:textId="77777777" w:rsidR="005D3DC8" w:rsidRPr="00541EA7" w:rsidRDefault="005D3DC8" w:rsidP="007F493F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 xml:space="preserve">Navn: </w:t>
            </w:r>
          </w:p>
        </w:tc>
        <w:tc>
          <w:tcPr>
            <w:tcW w:w="2353" w:type="dxa"/>
          </w:tcPr>
          <w:p w14:paraId="3F13266C" w14:textId="77777777" w:rsidR="005D3DC8" w:rsidRPr="00541EA7" w:rsidRDefault="005D3DC8" w:rsidP="007F493F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>Mail:</w:t>
            </w:r>
          </w:p>
        </w:tc>
        <w:tc>
          <w:tcPr>
            <w:tcW w:w="2353" w:type="dxa"/>
          </w:tcPr>
          <w:p w14:paraId="5CB5D606" w14:textId="77777777" w:rsidR="005D3DC8" w:rsidRPr="00541EA7" w:rsidRDefault="005D3DC8" w:rsidP="007F493F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 xml:space="preserve">Mobil: </w:t>
            </w:r>
          </w:p>
        </w:tc>
      </w:tr>
      <w:tr w:rsidR="009A3EEB" w:rsidRPr="00541EA7" w14:paraId="1E10F6F1" w14:textId="77777777" w:rsidTr="00440A06">
        <w:trPr>
          <w:trHeight w:val="567"/>
        </w:trPr>
        <w:tc>
          <w:tcPr>
            <w:tcW w:w="2689" w:type="dxa"/>
          </w:tcPr>
          <w:p w14:paraId="2EB6A753" w14:textId="34E7104E" w:rsidR="009A3EEB" w:rsidRPr="00541EA7" w:rsidRDefault="009A3EEB" w:rsidP="0058246D">
            <w:pPr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>Tovholder i kommunen</w:t>
            </w:r>
          </w:p>
        </w:tc>
        <w:tc>
          <w:tcPr>
            <w:tcW w:w="2353" w:type="dxa"/>
            <w:shd w:val="clear" w:color="auto" w:fill="FFFFFF" w:themeFill="background1"/>
          </w:tcPr>
          <w:p w14:paraId="303DE422" w14:textId="77777777" w:rsidR="009A3EEB" w:rsidRPr="00541EA7" w:rsidRDefault="009A3EEB" w:rsidP="0058246D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5165C30B" w14:textId="77777777" w:rsidR="009A3EEB" w:rsidRPr="00541EA7" w:rsidRDefault="009A3EEB" w:rsidP="0058246D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47F85CE7" w14:textId="77777777" w:rsidR="009A3EEB" w:rsidRPr="00541EA7" w:rsidRDefault="009A3EEB" w:rsidP="0058246D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</w:tr>
      <w:tr w:rsidR="009A3EEB" w:rsidRPr="00541EA7" w14:paraId="10602FA9" w14:textId="77777777" w:rsidTr="00440A06">
        <w:trPr>
          <w:trHeight w:val="567"/>
        </w:trPr>
        <w:tc>
          <w:tcPr>
            <w:tcW w:w="2689" w:type="dxa"/>
          </w:tcPr>
          <w:p w14:paraId="0BDE3A0B" w14:textId="77777777" w:rsidR="009A3EEB" w:rsidRPr="00541EA7" w:rsidRDefault="009A3EEB" w:rsidP="0058246D">
            <w:pPr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>VISO-specialist</w:t>
            </w:r>
          </w:p>
        </w:tc>
        <w:tc>
          <w:tcPr>
            <w:tcW w:w="2353" w:type="dxa"/>
            <w:shd w:val="clear" w:color="auto" w:fill="FFFFFF" w:themeFill="background1"/>
          </w:tcPr>
          <w:p w14:paraId="67657E34" w14:textId="77777777" w:rsidR="009A3EEB" w:rsidRPr="00541EA7" w:rsidRDefault="009A3EEB" w:rsidP="0058246D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3BA7724C" w14:textId="77777777" w:rsidR="009A3EEB" w:rsidRPr="00541EA7" w:rsidRDefault="009A3EEB" w:rsidP="0058246D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21D8AC8C" w14:textId="77777777" w:rsidR="009A3EEB" w:rsidRPr="00541EA7" w:rsidRDefault="009A3EEB" w:rsidP="0058246D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</w:tr>
      <w:tr w:rsidR="007F493F" w:rsidRPr="00541EA7" w14:paraId="564ADCFA" w14:textId="77777777" w:rsidTr="00440A06">
        <w:trPr>
          <w:trHeight w:val="567"/>
        </w:trPr>
        <w:tc>
          <w:tcPr>
            <w:tcW w:w="2689" w:type="dxa"/>
          </w:tcPr>
          <w:p w14:paraId="55110DBB" w14:textId="77777777" w:rsidR="005D3DC8" w:rsidRPr="00541EA7" w:rsidRDefault="005D3DC8" w:rsidP="007F493F">
            <w:pPr>
              <w:rPr>
                <w:rFonts w:cs="Arial"/>
                <w:sz w:val="20"/>
                <w:szCs w:val="20"/>
              </w:rPr>
            </w:pPr>
            <w:r w:rsidRPr="00541EA7">
              <w:rPr>
                <w:rFonts w:cs="Arial"/>
                <w:sz w:val="20"/>
                <w:szCs w:val="20"/>
              </w:rPr>
              <w:t>VISO-konsulent</w:t>
            </w:r>
          </w:p>
        </w:tc>
        <w:tc>
          <w:tcPr>
            <w:tcW w:w="2353" w:type="dxa"/>
            <w:shd w:val="clear" w:color="auto" w:fill="FFFFFF" w:themeFill="background1"/>
          </w:tcPr>
          <w:p w14:paraId="0A48A6A3" w14:textId="77777777" w:rsidR="006B045B" w:rsidRPr="00541EA7" w:rsidRDefault="006B045B" w:rsidP="007F493F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202D7DAE" w14:textId="77777777" w:rsidR="005D3DC8" w:rsidRPr="00541EA7" w:rsidRDefault="005D3DC8" w:rsidP="007F493F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0C3B341C" w14:textId="77777777" w:rsidR="005D3DC8" w:rsidRPr="00541EA7" w:rsidRDefault="005D3DC8" w:rsidP="007F493F">
            <w:pPr>
              <w:rPr>
                <w:rStyle w:val="Svagfremhvning"/>
                <w:rFonts w:ascii="Arial" w:hAnsi="Arial" w:cs="Arial"/>
                <w:sz w:val="20"/>
                <w:szCs w:val="20"/>
              </w:rPr>
            </w:pPr>
          </w:p>
        </w:tc>
      </w:tr>
    </w:tbl>
    <w:p w14:paraId="447C7BCD" w14:textId="6DECC010" w:rsidR="008C1668" w:rsidRDefault="008C1668" w:rsidP="008C1668">
      <w:pPr>
        <w:pStyle w:val="Ingenafstand"/>
        <w:rPr>
          <w:rFonts w:cs="Arial"/>
          <w:sz w:val="20"/>
        </w:rPr>
      </w:pPr>
    </w:p>
    <w:p w14:paraId="2E910679" w14:textId="77777777" w:rsidR="00354AE8" w:rsidRPr="00541EA7" w:rsidRDefault="00354AE8" w:rsidP="008C1668">
      <w:pPr>
        <w:pStyle w:val="Ingenafstand"/>
        <w:rPr>
          <w:rFonts w:cs="Arial"/>
          <w:sz w:val="20"/>
        </w:rPr>
      </w:pPr>
    </w:p>
    <w:tbl>
      <w:tblPr>
        <w:tblStyle w:val="final"/>
        <w:tblW w:w="5062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958"/>
        <w:gridCol w:w="4783"/>
      </w:tblGrid>
      <w:tr w:rsidR="002D4EDD" w:rsidRPr="002D4EDD" w14:paraId="6984763A" w14:textId="77777777" w:rsidTr="002D4EDD">
        <w:trPr>
          <w:trHeight w:val="425"/>
          <w:tblHeader/>
        </w:trPr>
        <w:tc>
          <w:tcPr>
            <w:tcW w:w="5000" w:type="pct"/>
            <w:gridSpan w:val="2"/>
            <w:shd w:val="clear" w:color="auto" w:fill="auto"/>
          </w:tcPr>
          <w:p w14:paraId="1FFA89C8" w14:textId="11266D1B" w:rsidR="002D4EDD" w:rsidRPr="002D4EDD" w:rsidRDefault="002D4EDD" w:rsidP="00A91AB5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2D4EDD"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OVERBLIK over møder og aktiviteter</w:t>
            </w:r>
            <w:r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 i RÅDGIVNINGSFORLØB</w:t>
            </w:r>
          </w:p>
        </w:tc>
      </w:tr>
      <w:tr w:rsidR="005E5BCE" w:rsidRPr="00A82DA9" w14:paraId="2E583B6E" w14:textId="77777777" w:rsidTr="002D4EDD">
        <w:trPr>
          <w:cantSplit/>
          <w:trHeight w:val="425"/>
        </w:trPr>
        <w:tc>
          <w:tcPr>
            <w:tcW w:w="2545" w:type="pct"/>
            <w:shd w:val="clear" w:color="auto" w:fill="auto"/>
          </w:tcPr>
          <w:p w14:paraId="21697C4D" w14:textId="4BF0F3DB" w:rsidR="005E5BCE" w:rsidRPr="00A82DA9" w:rsidRDefault="00A91AB5" w:rsidP="00A91AB5">
            <w:pPr>
              <w:pStyle w:val="Overskrift5"/>
              <w:spacing w:before="0"/>
              <w:outlineLvl w:val="4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M</w:t>
            </w:r>
            <w:r w:rsidR="005E5BCE" w:rsidRPr="00A82DA9">
              <w:rPr>
                <w:rFonts w:cs="Arial"/>
                <w:sz w:val="20"/>
                <w:szCs w:val="20"/>
              </w:rPr>
              <w:t xml:space="preserve">øder </w:t>
            </w:r>
            <w:r w:rsidR="005E5BCE" w:rsidRPr="00A82DA9">
              <w:rPr>
                <w:rFonts w:cs="Arial"/>
                <w:sz w:val="20"/>
                <w:szCs w:val="20"/>
                <w:u w:val="single"/>
              </w:rPr>
              <w:t>for alle</w:t>
            </w:r>
          </w:p>
        </w:tc>
        <w:tc>
          <w:tcPr>
            <w:tcW w:w="2455" w:type="pct"/>
            <w:shd w:val="clear" w:color="auto" w:fill="auto"/>
          </w:tcPr>
          <w:p w14:paraId="66D256C9" w14:textId="1033CD6A" w:rsidR="005E5BCE" w:rsidRPr="00A82DA9" w:rsidRDefault="00A91AB5" w:rsidP="00A91AB5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</w:t>
            </w:r>
            <w:r w:rsidR="005E5BCE"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øder</w:t>
            </w: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 og aktiviteter</w:t>
            </w:r>
            <w:r w:rsidR="005E5BCE"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="005E5BCE"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u w:val="single"/>
              </w:rPr>
              <w:t>for udvalgte deltagere</w:t>
            </w:r>
            <w:r w:rsidR="005E5BCE"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</w:tc>
      </w:tr>
      <w:tr w:rsidR="008C1668" w:rsidRPr="00A82DA9" w14:paraId="583040BB" w14:textId="77777777" w:rsidTr="008A71B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0875118F" w14:textId="3C71FC23" w:rsidR="008C1668" w:rsidRPr="00A82DA9" w:rsidRDefault="008C1668" w:rsidP="008A71BE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Afklar</w:t>
            </w:r>
            <w:r w:rsidR="00FE731A" w:rsidRPr="00A82DA9">
              <w:rPr>
                <w:rFonts w:cs="Arial"/>
                <w:sz w:val="20"/>
                <w:szCs w:val="20"/>
              </w:rPr>
              <w:t xml:space="preserve">ende </w:t>
            </w:r>
            <w:r w:rsidRPr="00A82DA9">
              <w:rPr>
                <w:rFonts w:cs="Arial"/>
                <w:sz w:val="20"/>
                <w:szCs w:val="20"/>
              </w:rPr>
              <w:t>møde:</w:t>
            </w:r>
          </w:p>
          <w:p w14:paraId="23554A04" w14:textId="64740CE8" w:rsidR="005E5BCE" w:rsidRPr="00A82DA9" w:rsidRDefault="005E5BCE" w:rsidP="008A71BE">
            <w:pPr>
              <w:rPr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09B6014F" w14:textId="77777777" w:rsidR="00354AE8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Møder og aktiviteter inden 1. Arbejdsmøde:</w:t>
            </w:r>
          </w:p>
          <w:p w14:paraId="265CE77A" w14:textId="77777777" w:rsidR="00354AE8" w:rsidRPr="00A82DA9" w:rsidRDefault="00354AE8" w:rsidP="008A71BE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Dato, sted og deltagere</w:t>
            </w:r>
          </w:p>
          <w:p w14:paraId="5528FA80" w14:textId="77777777" w:rsidR="00354AE8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sz w:val="20"/>
                <w:szCs w:val="20"/>
              </w:rPr>
              <w:t>Dato, sted og deltagere</w:t>
            </w:r>
          </w:p>
          <w:p w14:paraId="7ECF77E6" w14:textId="77777777" w:rsidR="008C1668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sz w:val="20"/>
                <w:szCs w:val="20"/>
              </w:rPr>
              <w:t>Dato, sted og deltagere</w:t>
            </w:r>
          </w:p>
          <w:p w14:paraId="1A054B8E" w14:textId="4E8C7E20" w:rsidR="008A71BE" w:rsidRPr="00A82DA9" w:rsidRDefault="008A71BE" w:rsidP="008A71BE">
            <w:pPr>
              <w:rPr>
                <w:sz w:val="20"/>
                <w:szCs w:val="20"/>
              </w:rPr>
            </w:pPr>
          </w:p>
        </w:tc>
      </w:tr>
      <w:tr w:rsidR="008C1668" w:rsidRPr="00A82DA9" w14:paraId="7D32BFF5" w14:textId="77777777" w:rsidTr="008A71B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2C5625CE" w14:textId="5A373FF9" w:rsidR="008C1668" w:rsidRPr="00A82DA9" w:rsidRDefault="00FE731A" w:rsidP="008A71BE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1.</w:t>
            </w:r>
            <w:r w:rsidRPr="00A82DA9">
              <w:rPr>
                <w:sz w:val="20"/>
                <w:szCs w:val="20"/>
              </w:rPr>
              <w:t xml:space="preserve"> </w:t>
            </w:r>
            <w:r w:rsidR="008C1668" w:rsidRPr="00A82DA9">
              <w:rPr>
                <w:rFonts w:cs="Arial"/>
                <w:sz w:val="20"/>
                <w:szCs w:val="20"/>
              </w:rPr>
              <w:t>Arbejdsmød</w:t>
            </w:r>
            <w:r w:rsidR="005E5BCE" w:rsidRPr="00A82DA9">
              <w:rPr>
                <w:rFonts w:cs="Arial"/>
                <w:sz w:val="20"/>
                <w:szCs w:val="20"/>
              </w:rPr>
              <w:t>e</w:t>
            </w:r>
            <w:r w:rsidR="008C1668" w:rsidRPr="00A82DA9">
              <w:rPr>
                <w:rFonts w:cs="Arial"/>
                <w:sz w:val="20"/>
                <w:szCs w:val="20"/>
              </w:rPr>
              <w:t>:</w:t>
            </w:r>
          </w:p>
          <w:p w14:paraId="4E301DF9" w14:textId="7FF515BE" w:rsidR="005E5BCE" w:rsidRPr="00A82DA9" w:rsidRDefault="005E5BCE" w:rsidP="008A71BE">
            <w:pPr>
              <w:rPr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0C7431A1" w14:textId="77777777" w:rsidR="00354AE8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Møder og aktiviteter inden 2. Arbejdsmøde:</w:t>
            </w:r>
          </w:p>
          <w:p w14:paraId="60A0AAC7" w14:textId="77777777" w:rsidR="00354AE8" w:rsidRPr="00A82DA9" w:rsidRDefault="00354AE8" w:rsidP="008A71BE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Dato, sted og deltagere</w:t>
            </w:r>
          </w:p>
          <w:p w14:paraId="0EC48477" w14:textId="77777777" w:rsidR="00354AE8" w:rsidRPr="00A82DA9" w:rsidRDefault="00354AE8" w:rsidP="008A71BE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Dato, sted og deltagere</w:t>
            </w:r>
          </w:p>
          <w:p w14:paraId="26FAC3B5" w14:textId="241A797C" w:rsidR="008C1668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sz w:val="20"/>
                <w:szCs w:val="20"/>
              </w:rPr>
              <w:t>Dato, sted og deltagere</w:t>
            </w:r>
          </w:p>
        </w:tc>
      </w:tr>
      <w:tr w:rsidR="00FE731A" w:rsidRPr="00A82DA9" w14:paraId="410697CF" w14:textId="77777777" w:rsidTr="008A71B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1A4CEA2C" w14:textId="73F6ADC9" w:rsidR="00FE731A" w:rsidRPr="00A82DA9" w:rsidRDefault="00FE731A" w:rsidP="008A71BE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2. Arbejdsmøde:</w:t>
            </w:r>
          </w:p>
          <w:p w14:paraId="3E1DF859" w14:textId="2E9ABE7B" w:rsidR="00FE731A" w:rsidRPr="00A82DA9" w:rsidRDefault="00FE731A" w:rsidP="008A71BE">
            <w:pPr>
              <w:rPr>
                <w:i/>
                <w:iCs/>
                <w:sz w:val="20"/>
                <w:szCs w:val="20"/>
              </w:rPr>
            </w:pPr>
            <w:r w:rsidRPr="00A82DA9">
              <w:rPr>
                <w:i/>
                <w:iCs/>
                <w:sz w:val="20"/>
                <w:szCs w:val="20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36B18DBE" w14:textId="77777777" w:rsidR="00354AE8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Møder og aktiviteter inden Afsluttende møde</w:t>
            </w:r>
          </w:p>
          <w:p w14:paraId="549771B6" w14:textId="77777777" w:rsidR="00354AE8" w:rsidRPr="00A82DA9" w:rsidRDefault="00354AE8" w:rsidP="008A71BE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Dato, sted og deltagere</w:t>
            </w:r>
          </w:p>
          <w:p w14:paraId="50F23C17" w14:textId="77777777" w:rsidR="00354AE8" w:rsidRPr="00A82DA9" w:rsidRDefault="00354AE8" w:rsidP="008A71BE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  <w:t>Dato, sted og deltagere</w:t>
            </w:r>
          </w:p>
          <w:p w14:paraId="1ECD3212" w14:textId="77F82A8D" w:rsidR="00FE731A" w:rsidRPr="00A82DA9" w:rsidRDefault="00354AE8" w:rsidP="008A71B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color w:val="AF2A2E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sz w:val="20"/>
                <w:szCs w:val="20"/>
              </w:rPr>
              <w:t>Dato, sted og deltagere</w:t>
            </w:r>
          </w:p>
        </w:tc>
      </w:tr>
      <w:tr w:rsidR="00FE731A" w:rsidRPr="00A82DA9" w14:paraId="723E44CC" w14:textId="77777777" w:rsidTr="008A71B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7A6499C3" w14:textId="5AD15E3F" w:rsidR="00FE731A" w:rsidRPr="00A82DA9" w:rsidRDefault="00FE731A" w:rsidP="008A71BE">
            <w:pPr>
              <w:pStyle w:val="Overskrift5"/>
              <w:outlineLvl w:val="4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Afsluttende møde afholdes:</w:t>
            </w:r>
          </w:p>
          <w:p w14:paraId="2842FEE0" w14:textId="7539B500" w:rsidR="00FE731A" w:rsidRPr="00A82DA9" w:rsidRDefault="00FE731A" w:rsidP="008A71BE">
            <w:pPr>
              <w:rPr>
                <w:sz w:val="20"/>
                <w:szCs w:val="20"/>
              </w:rPr>
            </w:pPr>
            <w:r w:rsidRPr="00A82DA9">
              <w:rPr>
                <w:i/>
                <w:iCs/>
                <w:sz w:val="20"/>
                <w:szCs w:val="20"/>
              </w:rPr>
              <w:t>Dato og sted</w:t>
            </w:r>
            <w:r w:rsidR="00364DCC" w:rsidRPr="00A82DA9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6EC5F511" w14:textId="3F1DD6A4" w:rsidR="00413B7A" w:rsidRDefault="00413B7A" w:rsidP="00413B7A"/>
          <w:p w14:paraId="2D38AC7F" w14:textId="52DE8EEC" w:rsidR="002D4EDD" w:rsidRPr="00413B7A" w:rsidRDefault="002D4EDD" w:rsidP="00413B7A"/>
        </w:tc>
      </w:tr>
    </w:tbl>
    <w:p w14:paraId="213D2601" w14:textId="15D893E3" w:rsidR="005D2AAE" w:rsidRPr="00541EA7" w:rsidRDefault="005D2AAE">
      <w:pPr>
        <w:rPr>
          <w:rFonts w:cs="Arial"/>
        </w:rPr>
        <w:sectPr w:rsidR="005D2AAE" w:rsidRPr="00541EA7" w:rsidSect="00152B09">
          <w:headerReference w:type="first" r:id="rId13"/>
          <w:footerReference w:type="first" r:id="rId14"/>
          <w:pgSz w:w="11900" w:h="16820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14:paraId="41E7B028" w14:textId="77777777" w:rsidR="00073A78" w:rsidRPr="00541EA7" w:rsidRDefault="00073A78" w:rsidP="00073A78">
      <w:pPr>
        <w:pStyle w:val="Overskrift1"/>
        <w:rPr>
          <w:rStyle w:val="Overskrift1Tegn"/>
          <w:rFonts w:cs="Arial"/>
          <w:b/>
        </w:rPr>
        <w:sectPr w:rsidR="00073A78" w:rsidRPr="00541EA7" w:rsidSect="00073A78">
          <w:headerReference w:type="default" r:id="rId15"/>
          <w:footerReference w:type="default" r:id="rId16"/>
          <w:pgSz w:w="16820" w:h="11900" w:orient="landscape"/>
          <w:pgMar w:top="1134" w:right="1134" w:bottom="1701" w:left="1134" w:header="709" w:footer="709" w:gutter="0"/>
          <w:cols w:space="708"/>
          <w:docGrid w:linePitch="360"/>
        </w:sectPr>
      </w:pPr>
      <w:bookmarkStart w:id="2" w:name="_Toc50371951"/>
    </w:p>
    <w:p w14:paraId="705DC66B" w14:textId="77777777" w:rsidR="00073A78" w:rsidRPr="00541EA7" w:rsidRDefault="00073A78" w:rsidP="00073A78">
      <w:pPr>
        <w:pStyle w:val="Overskrift1"/>
        <w:rPr>
          <w:rFonts w:cs="Arial"/>
        </w:rPr>
      </w:pPr>
      <w:bookmarkStart w:id="3" w:name="_Toc85978722"/>
      <w:r w:rsidRPr="00541EA7">
        <w:rPr>
          <w:rStyle w:val="Overskrift1Tegn"/>
          <w:rFonts w:cs="Arial"/>
          <w:b/>
        </w:rPr>
        <w:t>Mål og samarbejdsaftaler</w:t>
      </w:r>
      <w:bookmarkEnd w:id="2"/>
      <w:bookmarkEnd w:id="3"/>
      <w:r w:rsidRPr="00541EA7">
        <w:rPr>
          <w:rFonts w:cs="Arial"/>
        </w:rPr>
        <w:t xml:space="preserve"> </w:t>
      </w:r>
    </w:p>
    <w:tbl>
      <w:tblPr>
        <w:tblStyle w:val="final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top w:w="85" w:type="dxa"/>
          <w:left w:w="85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2764"/>
        <w:gridCol w:w="2764"/>
        <w:gridCol w:w="2764"/>
        <w:gridCol w:w="2764"/>
      </w:tblGrid>
      <w:tr w:rsidR="00073A78" w:rsidRPr="00541EA7" w14:paraId="0F8D3DD1" w14:textId="77777777" w:rsidTr="005F4E14">
        <w:trPr>
          <w:trHeight w:val="425"/>
        </w:trPr>
        <w:tc>
          <w:tcPr>
            <w:tcW w:w="14317" w:type="dxa"/>
            <w:gridSpan w:val="5"/>
            <w:vAlign w:val="top"/>
          </w:tcPr>
          <w:p w14:paraId="5891F98B" w14:textId="77777777" w:rsidR="00073A78" w:rsidRPr="00541EA7" w:rsidRDefault="00073A78" w:rsidP="00073A78">
            <w:pPr>
              <w:pStyle w:val="Overskrift2"/>
              <w:outlineLvl w:val="1"/>
              <w:rPr>
                <w:rFonts w:cs="Arial"/>
              </w:rPr>
            </w:pPr>
            <w:bookmarkStart w:id="4" w:name="_Toc50371952"/>
            <w:bookmarkStart w:id="5" w:name="_Toc85978723"/>
            <w:r w:rsidRPr="00541EA7">
              <w:rPr>
                <w:rFonts w:cs="Arial"/>
              </w:rPr>
              <w:t>Det overordnede og langsigtede mål med rådgivningsforløbet</w:t>
            </w:r>
            <w:bookmarkEnd w:id="4"/>
            <w:bookmarkEnd w:id="5"/>
          </w:p>
          <w:p w14:paraId="731F414E" w14:textId="77777777" w:rsidR="00073A78" w:rsidRPr="00A82DA9" w:rsidRDefault="00073A78" w:rsidP="00073A78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Udfyldes på/efter det afklarende møde – og justeres evt. undervejs om nødvendigt. Dato for evt. justering noteres i tekst</w:t>
            </w:r>
          </w:p>
          <w:p w14:paraId="11193830" w14:textId="77777777" w:rsidR="00073A78" w:rsidRPr="00541EA7" w:rsidRDefault="00073A78" w:rsidP="00073A78">
            <w:pPr>
              <w:rPr>
                <w:rFonts w:cs="Arial"/>
                <w:szCs w:val="18"/>
              </w:rPr>
            </w:pPr>
          </w:p>
        </w:tc>
      </w:tr>
      <w:tr w:rsidR="00073A78" w:rsidRPr="00541EA7" w14:paraId="0195194B" w14:textId="77777777" w:rsidTr="005F4E14">
        <w:tblPrEx>
          <w:tblCellMar>
            <w:right w:w="85" w:type="dxa"/>
          </w:tblCellMar>
        </w:tblPrEx>
        <w:trPr>
          <w:trHeight w:val="425"/>
        </w:trPr>
        <w:tc>
          <w:tcPr>
            <w:tcW w:w="14317" w:type="dxa"/>
            <w:gridSpan w:val="5"/>
            <w:shd w:val="clear" w:color="auto" w:fill="FFFFFF" w:themeFill="background1"/>
            <w:vAlign w:val="top"/>
          </w:tcPr>
          <w:p w14:paraId="3DBCF97E" w14:textId="77777777" w:rsidR="00073A78" w:rsidRDefault="00073A78" w:rsidP="00073A78">
            <w:pPr>
              <w:pStyle w:val="Overskrift3"/>
              <w:outlineLvl w:val="2"/>
              <w:rPr>
                <w:rFonts w:cs="Arial"/>
              </w:rPr>
            </w:pPr>
          </w:p>
          <w:p w14:paraId="6EF27098" w14:textId="77777777" w:rsidR="001B20F0" w:rsidRDefault="001B20F0" w:rsidP="001B20F0"/>
          <w:p w14:paraId="6D0CBA4C" w14:textId="77777777" w:rsidR="001B20F0" w:rsidRDefault="001B20F0" w:rsidP="001B20F0"/>
          <w:p w14:paraId="57A05135" w14:textId="77777777" w:rsidR="001B20F0" w:rsidRDefault="001B20F0" w:rsidP="001B20F0"/>
          <w:p w14:paraId="22B13CC2" w14:textId="77777777" w:rsidR="001B20F0" w:rsidRDefault="001B20F0" w:rsidP="001B20F0"/>
          <w:p w14:paraId="0B403F14" w14:textId="77777777" w:rsidR="001B20F0" w:rsidRDefault="001B20F0" w:rsidP="001B20F0"/>
          <w:p w14:paraId="08C79100" w14:textId="77777777" w:rsidR="001B20F0" w:rsidRDefault="001B20F0" w:rsidP="001B20F0"/>
          <w:p w14:paraId="3D4DC000" w14:textId="77777777" w:rsidR="001B20F0" w:rsidRDefault="001B20F0" w:rsidP="001B20F0"/>
          <w:p w14:paraId="1C64469D" w14:textId="77777777" w:rsidR="001B20F0" w:rsidRDefault="001B20F0" w:rsidP="001B20F0"/>
          <w:p w14:paraId="64C17616" w14:textId="77777777" w:rsidR="001B20F0" w:rsidRDefault="001B20F0" w:rsidP="001B20F0"/>
          <w:p w14:paraId="53856645" w14:textId="77777777" w:rsidR="001B20F0" w:rsidRDefault="001B20F0" w:rsidP="001B20F0"/>
          <w:p w14:paraId="0D8D9E8B" w14:textId="77777777" w:rsidR="001B20F0" w:rsidRDefault="001B20F0" w:rsidP="001B20F0"/>
          <w:p w14:paraId="050A7214" w14:textId="77777777" w:rsidR="001B20F0" w:rsidRDefault="001B20F0" w:rsidP="001B20F0"/>
          <w:p w14:paraId="38892D21" w14:textId="0D07F338" w:rsidR="001B20F0" w:rsidRPr="001B20F0" w:rsidRDefault="001B20F0" w:rsidP="001B20F0"/>
        </w:tc>
      </w:tr>
      <w:tr w:rsidR="00073A78" w:rsidRPr="00541EA7" w14:paraId="617A64F1" w14:textId="77777777" w:rsidTr="005F4E14">
        <w:tblPrEx>
          <w:tblCellMar>
            <w:right w:w="85" w:type="dxa"/>
          </w:tblCellMar>
        </w:tblPrEx>
        <w:trPr>
          <w:trHeight w:val="425"/>
        </w:trPr>
        <w:tc>
          <w:tcPr>
            <w:tcW w:w="3261" w:type="dxa"/>
          </w:tcPr>
          <w:p w14:paraId="4FF7FE9A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Mål for den næste periode</w:t>
            </w:r>
          </w:p>
        </w:tc>
        <w:tc>
          <w:tcPr>
            <w:tcW w:w="2764" w:type="dxa"/>
            <w:shd w:val="clear" w:color="auto" w:fill="FFFFFF" w:themeFill="background1"/>
          </w:tcPr>
          <w:p w14:paraId="77EF482A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Delmål frem til 1. arbejdsmøde </w:t>
            </w:r>
          </w:p>
        </w:tc>
        <w:tc>
          <w:tcPr>
            <w:tcW w:w="2764" w:type="dxa"/>
          </w:tcPr>
          <w:p w14:paraId="31B05FFB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Delmål frem til </w:t>
            </w:r>
          </w:p>
          <w:p w14:paraId="565EE93D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2. arbejdsmøde</w:t>
            </w:r>
          </w:p>
        </w:tc>
        <w:tc>
          <w:tcPr>
            <w:tcW w:w="2764" w:type="dxa"/>
          </w:tcPr>
          <w:p w14:paraId="1226A6D3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Delmål frem til </w:t>
            </w:r>
          </w:p>
          <w:p w14:paraId="6FDAA213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det afsluttende møde</w:t>
            </w:r>
          </w:p>
        </w:tc>
        <w:tc>
          <w:tcPr>
            <w:tcW w:w="2764" w:type="dxa"/>
          </w:tcPr>
          <w:p w14:paraId="3188A04D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Mål efter rådgivningsforløb</w:t>
            </w:r>
          </w:p>
        </w:tc>
      </w:tr>
      <w:tr w:rsidR="00073A78" w:rsidRPr="00541EA7" w14:paraId="618DA7EC" w14:textId="77777777" w:rsidTr="005F4E14">
        <w:tblPrEx>
          <w:tblCellMar>
            <w:right w:w="85" w:type="dxa"/>
          </w:tblCellMar>
        </w:tblPrEx>
        <w:trPr>
          <w:trHeight w:val="425"/>
        </w:trPr>
        <w:tc>
          <w:tcPr>
            <w:tcW w:w="3261" w:type="dxa"/>
            <w:vAlign w:val="top"/>
          </w:tcPr>
          <w:p w14:paraId="2F7F4985" w14:textId="77777777" w:rsidR="00073A78" w:rsidRPr="00A82DA9" w:rsidRDefault="00073A78" w:rsidP="00073A78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Udfyldes som opsamling på/efter hvert møde, så alle ved hvilke delmål, der skal arbejdes med frem mod næste møde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005857A9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  <w:p w14:paraId="394C072D" w14:textId="77777777" w:rsidR="001B20F0" w:rsidRPr="00A82DA9" w:rsidRDefault="001B20F0" w:rsidP="00073A78">
            <w:pPr>
              <w:rPr>
                <w:rFonts w:cs="Arial"/>
                <w:sz w:val="20"/>
                <w:szCs w:val="20"/>
              </w:rPr>
            </w:pPr>
          </w:p>
          <w:p w14:paraId="4134303C" w14:textId="79151824" w:rsidR="001B20F0" w:rsidRPr="00A82DA9" w:rsidRDefault="001B20F0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0A2B3B20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3787FF7C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7610F1C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26FE13A" w14:textId="77777777" w:rsidR="00073A78" w:rsidRPr="00541EA7" w:rsidRDefault="00073A78" w:rsidP="00073A78">
      <w:pPr>
        <w:pStyle w:val="Overskrift2"/>
        <w:rPr>
          <w:rFonts w:cs="Arial"/>
        </w:rPr>
        <w:sectPr w:rsidR="00073A78" w:rsidRPr="00541EA7" w:rsidSect="00A82DA9">
          <w:footerReference w:type="default" r:id="rId17"/>
          <w:type w:val="continuous"/>
          <w:pgSz w:w="16820" w:h="11900" w:orient="landscape"/>
          <w:pgMar w:top="1134" w:right="1134" w:bottom="1701" w:left="1134" w:header="709" w:footer="709" w:gutter="0"/>
          <w:cols w:space="708"/>
          <w:docGrid w:linePitch="360"/>
        </w:sectPr>
      </w:pPr>
      <w:bookmarkStart w:id="6" w:name="_Toc50371953"/>
    </w:p>
    <w:tbl>
      <w:tblPr>
        <w:tblStyle w:val="final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261"/>
        <w:gridCol w:w="2764"/>
        <w:gridCol w:w="2764"/>
        <w:gridCol w:w="2764"/>
        <w:gridCol w:w="2764"/>
      </w:tblGrid>
      <w:tr w:rsidR="00073A78" w:rsidRPr="00541EA7" w14:paraId="13AD8743" w14:textId="77777777" w:rsidTr="008A71BE">
        <w:trPr>
          <w:trHeight w:val="425"/>
        </w:trPr>
        <w:tc>
          <w:tcPr>
            <w:tcW w:w="14317" w:type="dxa"/>
            <w:gridSpan w:val="5"/>
            <w:vAlign w:val="top"/>
          </w:tcPr>
          <w:p w14:paraId="69203566" w14:textId="77777777" w:rsidR="00073A78" w:rsidRPr="00541EA7" w:rsidRDefault="00073A78" w:rsidP="00073A78">
            <w:pPr>
              <w:pStyle w:val="Overskrift2"/>
              <w:outlineLvl w:val="1"/>
              <w:rPr>
                <w:rFonts w:cs="Arial"/>
              </w:rPr>
            </w:pPr>
            <w:bookmarkStart w:id="7" w:name="_Toc85978724"/>
            <w:r w:rsidRPr="00541EA7">
              <w:rPr>
                <w:rFonts w:cs="Arial"/>
              </w:rPr>
              <w:lastRenderedPageBreak/>
              <w:t>Rolle- og opgavefordeling: Hvem skal gøre hvad?</w:t>
            </w:r>
            <w:bookmarkEnd w:id="6"/>
            <w:bookmarkEnd w:id="7"/>
          </w:p>
        </w:tc>
      </w:tr>
      <w:tr w:rsidR="00150620" w:rsidRPr="00541EA7" w14:paraId="29D50ACB" w14:textId="77777777" w:rsidTr="008A71BE">
        <w:trPr>
          <w:trHeight w:val="425"/>
        </w:trPr>
        <w:tc>
          <w:tcPr>
            <w:tcW w:w="3261" w:type="dxa"/>
          </w:tcPr>
          <w:p w14:paraId="25DE5A94" w14:textId="1DEB635E" w:rsidR="00150620" w:rsidRPr="00A82DA9" w:rsidRDefault="00150620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Hvem gør hvad?</w:t>
            </w:r>
          </w:p>
        </w:tc>
        <w:tc>
          <w:tcPr>
            <w:tcW w:w="2764" w:type="dxa"/>
            <w:shd w:val="clear" w:color="auto" w:fill="FFFFFF" w:themeFill="background1"/>
          </w:tcPr>
          <w:p w14:paraId="79A51042" w14:textId="77777777" w:rsidR="00571766" w:rsidRPr="00A82DA9" w:rsidRDefault="00C17995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</w:t>
            </w:r>
            <w:r w:rsidR="00150620" w:rsidRPr="00A82DA9">
              <w:rPr>
                <w:rFonts w:cs="Arial"/>
                <w:b/>
                <w:bCs/>
                <w:sz w:val="20"/>
                <w:szCs w:val="20"/>
              </w:rPr>
              <w:t xml:space="preserve"> frem til </w:t>
            </w:r>
          </w:p>
          <w:p w14:paraId="5E45B302" w14:textId="4D5CBBFF" w:rsidR="00150620" w:rsidRPr="00A82DA9" w:rsidRDefault="00150620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1. arbejdsmøde </w:t>
            </w:r>
          </w:p>
        </w:tc>
        <w:tc>
          <w:tcPr>
            <w:tcW w:w="2764" w:type="dxa"/>
          </w:tcPr>
          <w:p w14:paraId="32F14C5D" w14:textId="28617245" w:rsidR="00150620" w:rsidRPr="00A82DA9" w:rsidRDefault="00C17995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</w:t>
            </w:r>
            <w:r w:rsidR="00150620" w:rsidRPr="00A82DA9">
              <w:rPr>
                <w:rFonts w:cs="Arial"/>
                <w:b/>
                <w:bCs/>
                <w:sz w:val="20"/>
                <w:szCs w:val="20"/>
              </w:rPr>
              <w:t xml:space="preserve"> frem til </w:t>
            </w:r>
          </w:p>
          <w:p w14:paraId="6E0B5031" w14:textId="77777777" w:rsidR="00150620" w:rsidRPr="00A82DA9" w:rsidRDefault="00150620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2. arbejdsmøde</w:t>
            </w:r>
          </w:p>
        </w:tc>
        <w:tc>
          <w:tcPr>
            <w:tcW w:w="2764" w:type="dxa"/>
          </w:tcPr>
          <w:p w14:paraId="431061C9" w14:textId="09E4D58B" w:rsidR="00150620" w:rsidRPr="00A82DA9" w:rsidRDefault="00C17995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</w:t>
            </w:r>
            <w:r w:rsidR="00150620" w:rsidRPr="00A82DA9">
              <w:rPr>
                <w:rFonts w:cs="Arial"/>
                <w:b/>
                <w:bCs/>
                <w:sz w:val="20"/>
                <w:szCs w:val="20"/>
              </w:rPr>
              <w:t xml:space="preserve"> frem til </w:t>
            </w:r>
          </w:p>
          <w:p w14:paraId="66842AC4" w14:textId="77777777" w:rsidR="00150620" w:rsidRPr="00A82DA9" w:rsidRDefault="00150620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det afsluttende møde</w:t>
            </w:r>
          </w:p>
        </w:tc>
        <w:tc>
          <w:tcPr>
            <w:tcW w:w="2764" w:type="dxa"/>
          </w:tcPr>
          <w:p w14:paraId="77699DBB" w14:textId="53F039BA" w:rsidR="00150620" w:rsidRPr="00A82DA9" w:rsidRDefault="00C17995" w:rsidP="007402F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</w:t>
            </w:r>
            <w:r w:rsidR="00150620" w:rsidRPr="00A82DA9">
              <w:rPr>
                <w:rFonts w:cs="Arial"/>
                <w:b/>
                <w:bCs/>
                <w:sz w:val="20"/>
                <w:szCs w:val="20"/>
              </w:rPr>
              <w:t xml:space="preserve"> efter rådgivningsforløb</w:t>
            </w:r>
          </w:p>
        </w:tc>
      </w:tr>
      <w:tr w:rsidR="00073A78" w:rsidRPr="00541EA7" w14:paraId="07981EF3" w14:textId="77777777" w:rsidTr="008A71BE">
        <w:trPr>
          <w:trHeight w:val="425"/>
        </w:trPr>
        <w:tc>
          <w:tcPr>
            <w:tcW w:w="3261" w:type="dxa"/>
            <w:vAlign w:val="top"/>
          </w:tcPr>
          <w:p w14:paraId="032ADCD3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Barnet/den unge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E664912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550DF6C8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3C12CD4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4E17025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776F4655" w14:textId="77777777" w:rsidTr="008A71BE">
        <w:trPr>
          <w:trHeight w:val="425"/>
        </w:trPr>
        <w:tc>
          <w:tcPr>
            <w:tcW w:w="3261" w:type="dxa"/>
            <w:vAlign w:val="top"/>
          </w:tcPr>
          <w:p w14:paraId="71E80C24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Forældre/familie og nærmeste netværk</w:t>
            </w:r>
          </w:p>
          <w:p w14:paraId="6E26C64C" w14:textId="77777777" w:rsidR="00073A78" w:rsidRPr="00A82DA9" w:rsidRDefault="00073A78" w:rsidP="00073A78">
            <w:pPr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60925050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681FECE5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2BCFF33F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63B37A7F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1104863C" w14:textId="77777777" w:rsidTr="008A71BE">
        <w:trPr>
          <w:trHeight w:val="425"/>
        </w:trPr>
        <w:tc>
          <w:tcPr>
            <w:tcW w:w="3261" w:type="dxa"/>
            <w:vAlign w:val="top"/>
          </w:tcPr>
          <w:p w14:paraId="02EA0FD0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VISO-specialist</w:t>
            </w:r>
          </w:p>
          <w:p w14:paraId="686D4573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430E3109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27BF21A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38037C07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8B9F54D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12CCA654" w14:textId="77777777" w:rsidTr="008A71BE">
        <w:trPr>
          <w:trHeight w:val="425"/>
        </w:trPr>
        <w:tc>
          <w:tcPr>
            <w:tcW w:w="3261" w:type="dxa"/>
            <w:vAlign w:val="top"/>
          </w:tcPr>
          <w:p w14:paraId="759E57A1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Skole/fritidsinstitution, herunder ledelse</w:t>
            </w:r>
          </w:p>
          <w:p w14:paraId="56949F4B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EAFD7FD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5AFDD349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569F7135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3DC6E85A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724D1B72" w14:textId="77777777" w:rsidTr="008A71BE">
        <w:trPr>
          <w:trHeight w:val="425"/>
        </w:trPr>
        <w:tc>
          <w:tcPr>
            <w:tcW w:w="3261" w:type="dxa"/>
            <w:vAlign w:val="top"/>
          </w:tcPr>
          <w:p w14:paraId="5015B1FE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PPR, herunder ledelse</w:t>
            </w:r>
          </w:p>
          <w:p w14:paraId="6B5A3011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DF2F15C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  <w:p w14:paraId="6C2259EB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CE0842E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  <w:p w14:paraId="4C3BC3A2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2BCCFF7C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  <w:p w14:paraId="72720585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B4AB87A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  <w:p w14:paraId="1C93EF39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14D9E4A3" w14:textId="77777777" w:rsidTr="008A71BE">
        <w:trPr>
          <w:trHeight w:val="425"/>
        </w:trPr>
        <w:tc>
          <w:tcPr>
            <w:tcW w:w="3261" w:type="dxa"/>
            <w:vAlign w:val="top"/>
          </w:tcPr>
          <w:p w14:paraId="1322D808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Forvaltning/myndighed, herunder ledelse</w:t>
            </w:r>
          </w:p>
          <w:p w14:paraId="3AC668DF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68B2152A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2E2EA84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264B7FE7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3976925E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47061EF2" w14:textId="77777777" w:rsidTr="008A71BE">
        <w:trPr>
          <w:trHeight w:val="425"/>
        </w:trPr>
        <w:tc>
          <w:tcPr>
            <w:tcW w:w="3261" w:type="dxa"/>
            <w:vAlign w:val="top"/>
          </w:tcPr>
          <w:p w14:paraId="0624F572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Andre?</w:t>
            </w:r>
          </w:p>
          <w:p w14:paraId="52E8BAAE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454E7BC1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6EEE6D15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4BDBB3E4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46911602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0834FD2A" w14:textId="77777777" w:rsidTr="008A71BE">
        <w:trPr>
          <w:trHeight w:val="425"/>
        </w:trPr>
        <w:tc>
          <w:tcPr>
            <w:tcW w:w="3261" w:type="dxa"/>
            <w:vAlign w:val="top"/>
          </w:tcPr>
          <w:p w14:paraId="50DE0A0C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Andre?</w:t>
            </w:r>
          </w:p>
          <w:p w14:paraId="713449EB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E04BB39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68F677B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6819135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03AC6896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3EB192BD" w14:textId="77777777" w:rsidTr="008A71BE">
        <w:trPr>
          <w:trHeight w:val="425"/>
        </w:trPr>
        <w:tc>
          <w:tcPr>
            <w:tcW w:w="3261" w:type="dxa"/>
            <w:vAlign w:val="top"/>
          </w:tcPr>
          <w:p w14:paraId="73E0F059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Andre?</w:t>
            </w:r>
          </w:p>
          <w:p w14:paraId="17717A19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7765DCFB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9DB8977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6354C83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15C4EC7F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</w:p>
        </w:tc>
      </w:tr>
      <w:tr w:rsidR="00073A78" w:rsidRPr="00541EA7" w14:paraId="36CB3D75" w14:textId="77777777" w:rsidTr="008A71BE">
        <w:trPr>
          <w:trHeight w:val="425"/>
        </w:trPr>
        <w:tc>
          <w:tcPr>
            <w:tcW w:w="3261" w:type="dxa"/>
            <w:vAlign w:val="top"/>
          </w:tcPr>
          <w:p w14:paraId="3D5724E4" w14:textId="77777777" w:rsidR="00073A78" w:rsidRPr="00A82DA9" w:rsidRDefault="00073A78" w:rsidP="00073A7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Evaluering af aftaler skal ske, hvornår?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532F1C90" w14:textId="77777777" w:rsidR="00073A78" w:rsidRPr="00A82DA9" w:rsidRDefault="00073A78" w:rsidP="00073A78">
            <w:pPr>
              <w:rPr>
                <w:rFonts w:cs="Arial"/>
                <w:i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>På 1. arbejdsmøde</w:t>
            </w:r>
          </w:p>
          <w:p w14:paraId="5167A311" w14:textId="77777777" w:rsidR="00073A78" w:rsidRPr="00A82DA9" w:rsidRDefault="00073A78" w:rsidP="00073A78">
            <w:pPr>
              <w:rPr>
                <w:rFonts w:cs="Arial"/>
                <w:i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Dato: 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0FE7AC74" w14:textId="77777777" w:rsidR="00073A78" w:rsidRPr="00A82DA9" w:rsidRDefault="00073A78" w:rsidP="00073A78">
            <w:pPr>
              <w:rPr>
                <w:rFonts w:cs="Arial"/>
                <w:i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>På 2. arbejdsmøde</w:t>
            </w:r>
          </w:p>
          <w:p w14:paraId="45CF997C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Dato: 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483FFE7E" w14:textId="77777777" w:rsidR="00073A78" w:rsidRPr="00A82DA9" w:rsidRDefault="00073A78" w:rsidP="00073A78">
            <w:pPr>
              <w:rPr>
                <w:rFonts w:cs="Arial"/>
                <w:i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>På det afsluttende møde</w:t>
            </w:r>
          </w:p>
          <w:p w14:paraId="5A12F672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Dato: </w:t>
            </w:r>
          </w:p>
        </w:tc>
        <w:tc>
          <w:tcPr>
            <w:tcW w:w="2764" w:type="dxa"/>
            <w:shd w:val="clear" w:color="auto" w:fill="FFFFFF" w:themeFill="background1"/>
            <w:vAlign w:val="top"/>
          </w:tcPr>
          <w:p w14:paraId="248568FB" w14:textId="77777777" w:rsidR="00073A78" w:rsidRPr="00A82DA9" w:rsidRDefault="00073A78" w:rsidP="00073A78">
            <w:pPr>
              <w:rPr>
                <w:rFonts w:cs="Arial"/>
                <w:i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>Efter rådgivningsforløb</w:t>
            </w:r>
          </w:p>
          <w:p w14:paraId="2D191870" w14:textId="77777777" w:rsidR="00073A78" w:rsidRPr="00A82DA9" w:rsidRDefault="00073A78" w:rsidP="00073A78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Dato: </w:t>
            </w:r>
          </w:p>
        </w:tc>
      </w:tr>
    </w:tbl>
    <w:p w14:paraId="2E0170E5" w14:textId="77777777" w:rsidR="005D2AAE" w:rsidRPr="00541EA7" w:rsidRDefault="005D2AAE">
      <w:pPr>
        <w:rPr>
          <w:rFonts w:cs="Arial"/>
        </w:rPr>
        <w:sectPr w:rsidR="005D2AAE" w:rsidRPr="00541EA7" w:rsidSect="00073A78">
          <w:pgSz w:w="16820" w:h="11900" w:orient="landscape"/>
          <w:pgMar w:top="1134" w:right="1134" w:bottom="1701" w:left="1134" w:header="709" w:footer="709" w:gutter="0"/>
          <w:cols w:space="708"/>
          <w:docGrid w:linePitch="360"/>
        </w:sectPr>
      </w:pPr>
    </w:p>
    <w:p w14:paraId="6C4E5FEC" w14:textId="67D457A3" w:rsidR="00F1020B" w:rsidRPr="00541EA7" w:rsidRDefault="00F1020B" w:rsidP="00637707">
      <w:pPr>
        <w:pStyle w:val="Overskrift2"/>
        <w:rPr>
          <w:color w:val="2F5496" w:themeColor="accent1" w:themeShade="BF"/>
          <w:sz w:val="28"/>
          <w:szCs w:val="28"/>
          <w:u w:val="single"/>
        </w:rPr>
      </w:pPr>
      <w:bookmarkStart w:id="8" w:name="_Toc85978725"/>
      <w:r>
        <w:lastRenderedPageBreak/>
        <w:t>Opsamlingsnotat</w:t>
      </w:r>
      <w:r w:rsidRPr="00541EA7">
        <w:t xml:space="preserve"> for </w:t>
      </w:r>
      <w:r>
        <w:t>Afklarende møde</w:t>
      </w:r>
      <w:bookmarkEnd w:id="8"/>
    </w:p>
    <w:tbl>
      <w:tblPr>
        <w:tblStyle w:val="final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7500"/>
      </w:tblGrid>
      <w:tr w:rsidR="00F1020B" w:rsidRPr="00A82DA9" w14:paraId="67214A40" w14:textId="77777777" w:rsidTr="008A71BE">
        <w:trPr>
          <w:trHeight w:val="425"/>
        </w:trPr>
        <w:tc>
          <w:tcPr>
            <w:tcW w:w="2122" w:type="dxa"/>
            <w:vAlign w:val="top"/>
          </w:tcPr>
          <w:p w14:paraId="15C2CBBC" w14:textId="77777777" w:rsidR="00F1020B" w:rsidRPr="00A82DA9" w:rsidRDefault="00F1020B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Dato og sted: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6D0EAD75" w14:textId="77777777" w:rsidR="00F1020B" w:rsidRPr="00A82DA9" w:rsidRDefault="00F1020B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Hvornår og hvor?</w:t>
            </w:r>
          </w:p>
        </w:tc>
      </w:tr>
      <w:tr w:rsidR="00F1020B" w:rsidRPr="00A82DA9" w14:paraId="46975074" w14:textId="77777777" w:rsidTr="008A71BE">
        <w:trPr>
          <w:trHeight w:val="425"/>
        </w:trPr>
        <w:tc>
          <w:tcPr>
            <w:tcW w:w="2122" w:type="dxa"/>
            <w:vAlign w:val="top"/>
          </w:tcPr>
          <w:p w14:paraId="032A770F" w14:textId="77777777" w:rsidR="00F1020B" w:rsidRPr="00A82DA9" w:rsidRDefault="00F1020B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Mødedeltagere: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0F262CF4" w14:textId="77777777" w:rsidR="00F1020B" w:rsidRPr="00A82DA9" w:rsidRDefault="00F1020B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Hvem deltog? Evt. afbud fra hvem?</w:t>
            </w:r>
          </w:p>
        </w:tc>
      </w:tr>
      <w:tr w:rsidR="00F1020B" w:rsidRPr="00A82DA9" w14:paraId="2F6034D3" w14:textId="77777777" w:rsidTr="008A71BE">
        <w:trPr>
          <w:trHeight w:val="425"/>
        </w:trPr>
        <w:tc>
          <w:tcPr>
            <w:tcW w:w="2122" w:type="dxa"/>
            <w:vAlign w:val="top"/>
          </w:tcPr>
          <w:p w14:paraId="35F64B62" w14:textId="77777777" w:rsidR="00F1020B" w:rsidRPr="00A82DA9" w:rsidRDefault="00F1020B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Dagsorden: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44B6AEE4" w14:textId="77777777" w:rsidR="00F1020B" w:rsidRPr="00A82DA9" w:rsidRDefault="00F1020B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Indsæt dagsorden</w:t>
            </w:r>
          </w:p>
        </w:tc>
      </w:tr>
      <w:tr w:rsidR="00F1020B" w:rsidRPr="00A82DA9" w14:paraId="335D6286" w14:textId="77777777" w:rsidTr="008A71BE">
        <w:trPr>
          <w:trHeight w:val="425"/>
        </w:trPr>
        <w:tc>
          <w:tcPr>
            <w:tcW w:w="2122" w:type="dxa"/>
            <w:vAlign w:val="top"/>
          </w:tcPr>
          <w:p w14:paraId="18D74DE2" w14:textId="77777777" w:rsidR="00F1020B" w:rsidRPr="00A82DA9" w:rsidRDefault="00F1020B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Opsamling: 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16D398AB" w14:textId="5E3C7A66" w:rsidR="00F1020B" w:rsidRPr="00A82DA9" w:rsidRDefault="00F1020B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Indsæt opsamlingsnotat</w:t>
            </w:r>
          </w:p>
          <w:p w14:paraId="4E948920" w14:textId="77777777" w:rsidR="00F1020B" w:rsidRPr="00A82DA9" w:rsidRDefault="00F1020B" w:rsidP="00F1020B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50BA6432" w14:textId="77777777" w:rsidR="00637707" w:rsidRDefault="00637707" w:rsidP="00637707">
      <w:pPr>
        <w:pStyle w:val="Overskrift2"/>
      </w:pPr>
      <w:bookmarkStart w:id="9" w:name="_Toc85978726"/>
    </w:p>
    <w:p w14:paraId="719F5404" w14:textId="166F8E7F" w:rsidR="00A701DD" w:rsidRPr="00541EA7" w:rsidRDefault="00380876" w:rsidP="00637707">
      <w:pPr>
        <w:pStyle w:val="Overskrift2"/>
        <w:rPr>
          <w:color w:val="2F5496" w:themeColor="accent1" w:themeShade="BF"/>
          <w:sz w:val="28"/>
          <w:szCs w:val="28"/>
          <w:u w:val="single"/>
        </w:rPr>
      </w:pPr>
      <w:r>
        <w:t>Opsamlingsnotat</w:t>
      </w:r>
      <w:r w:rsidR="00A701DD" w:rsidRPr="00541EA7">
        <w:t xml:space="preserve"> for </w:t>
      </w:r>
      <w:r>
        <w:t>1</w:t>
      </w:r>
      <w:r w:rsidR="00A701DD" w:rsidRPr="00541EA7">
        <w:t xml:space="preserve">. </w:t>
      </w:r>
      <w:r w:rsidR="00F1020B">
        <w:t>A</w:t>
      </w:r>
      <w:r w:rsidR="00A701DD" w:rsidRPr="00541EA7">
        <w:t>rbejdsmøde</w:t>
      </w:r>
      <w:bookmarkEnd w:id="9"/>
    </w:p>
    <w:tbl>
      <w:tblPr>
        <w:tblStyle w:val="final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7500"/>
      </w:tblGrid>
      <w:tr w:rsidR="003A2734" w:rsidRPr="00A82DA9" w14:paraId="043A5938" w14:textId="77777777" w:rsidTr="008A71BE">
        <w:trPr>
          <w:trHeight w:val="425"/>
        </w:trPr>
        <w:tc>
          <w:tcPr>
            <w:tcW w:w="2122" w:type="dxa"/>
            <w:vAlign w:val="top"/>
          </w:tcPr>
          <w:p w14:paraId="73AACD3A" w14:textId="29C72935" w:rsidR="003A2734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Dato</w:t>
            </w:r>
            <w:r w:rsidR="003A2734" w:rsidRPr="00A82DA9">
              <w:rPr>
                <w:rFonts w:cs="Arial"/>
                <w:b/>
                <w:bCs/>
                <w:sz w:val="20"/>
                <w:szCs w:val="20"/>
              </w:rPr>
              <w:t xml:space="preserve"> og sted: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7A90131E" w14:textId="19E45FCB" w:rsidR="003A2734" w:rsidRPr="00A82DA9" w:rsidRDefault="00146844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Hvornår og hvor?</w:t>
            </w:r>
          </w:p>
        </w:tc>
      </w:tr>
      <w:tr w:rsidR="003A2734" w:rsidRPr="00A82DA9" w14:paraId="21841120" w14:textId="77777777" w:rsidTr="008A71BE">
        <w:trPr>
          <w:trHeight w:val="425"/>
        </w:trPr>
        <w:tc>
          <w:tcPr>
            <w:tcW w:w="2122" w:type="dxa"/>
            <w:vAlign w:val="top"/>
          </w:tcPr>
          <w:p w14:paraId="4D7D5B70" w14:textId="77777777" w:rsidR="003A2734" w:rsidRPr="00A82DA9" w:rsidRDefault="003A2734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Mødedeltagere: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5D29A3F7" w14:textId="6DC6CBA2" w:rsidR="003A2734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Hvem deltog? Evt. afbud fra hvem?</w:t>
            </w:r>
          </w:p>
        </w:tc>
      </w:tr>
      <w:tr w:rsidR="003A2734" w:rsidRPr="00A82DA9" w14:paraId="6273491F" w14:textId="77777777" w:rsidTr="008A71BE">
        <w:trPr>
          <w:trHeight w:val="425"/>
        </w:trPr>
        <w:tc>
          <w:tcPr>
            <w:tcW w:w="2122" w:type="dxa"/>
            <w:vAlign w:val="top"/>
          </w:tcPr>
          <w:p w14:paraId="6291BCA8" w14:textId="29A33E5E" w:rsidR="003A2734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Dagsorden: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0BFF768A" w14:textId="1434A4F1" w:rsidR="003A2734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Indsæt dagsorden</w:t>
            </w:r>
          </w:p>
        </w:tc>
      </w:tr>
      <w:tr w:rsidR="003A2734" w:rsidRPr="00A82DA9" w14:paraId="53549D30" w14:textId="77777777" w:rsidTr="008A71BE">
        <w:trPr>
          <w:trHeight w:val="425"/>
        </w:trPr>
        <w:tc>
          <w:tcPr>
            <w:tcW w:w="2122" w:type="dxa"/>
            <w:vAlign w:val="top"/>
          </w:tcPr>
          <w:p w14:paraId="7BC924EA" w14:textId="757BCE38" w:rsidR="003A2734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Opsamling: 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7BD2C926" w14:textId="15C5BEFC" w:rsidR="003A2734" w:rsidRPr="00A82DA9" w:rsidRDefault="008F645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Skriv</w:t>
            </w:r>
            <w:r w:rsidR="00380876" w:rsidRPr="00A82DA9">
              <w:rPr>
                <w:rFonts w:cs="Arial"/>
                <w:i/>
                <w:iCs/>
                <w:sz w:val="20"/>
                <w:szCs w:val="20"/>
              </w:rPr>
              <w:t xml:space="preserve"> opsamling</w:t>
            </w:r>
          </w:p>
          <w:p w14:paraId="59775DC1" w14:textId="17B58E00" w:rsidR="00380876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0FB91F08" w14:textId="77777777" w:rsidR="00637707" w:rsidRDefault="00637707" w:rsidP="00637707">
      <w:pPr>
        <w:pStyle w:val="Overskrift2"/>
      </w:pPr>
      <w:bookmarkStart w:id="10" w:name="_Toc85978727"/>
    </w:p>
    <w:p w14:paraId="1B56F58D" w14:textId="19A2A5A3" w:rsidR="00380876" w:rsidRPr="00541EA7" w:rsidRDefault="00380876" w:rsidP="00637707">
      <w:pPr>
        <w:pStyle w:val="Overskrift2"/>
        <w:rPr>
          <w:color w:val="2F5496" w:themeColor="accent1" w:themeShade="BF"/>
          <w:sz w:val="28"/>
          <w:szCs w:val="28"/>
          <w:u w:val="single"/>
        </w:rPr>
      </w:pPr>
      <w:r>
        <w:t>Opsamlingsnotat</w:t>
      </w:r>
      <w:r w:rsidRPr="00541EA7">
        <w:t xml:space="preserve"> for </w:t>
      </w:r>
      <w:r>
        <w:t>2</w:t>
      </w:r>
      <w:r w:rsidRPr="00541EA7">
        <w:t xml:space="preserve">. </w:t>
      </w:r>
      <w:r w:rsidR="00F1020B">
        <w:t>A</w:t>
      </w:r>
      <w:r w:rsidRPr="00541EA7">
        <w:t>rbejdsmøde</w:t>
      </w:r>
      <w:bookmarkEnd w:id="10"/>
    </w:p>
    <w:tbl>
      <w:tblPr>
        <w:tblStyle w:val="final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7500"/>
      </w:tblGrid>
      <w:tr w:rsidR="00380876" w:rsidRPr="00A82DA9" w14:paraId="090EDF95" w14:textId="77777777" w:rsidTr="008F6456">
        <w:trPr>
          <w:trHeight w:val="425"/>
        </w:trPr>
        <w:tc>
          <w:tcPr>
            <w:tcW w:w="2122" w:type="dxa"/>
            <w:vAlign w:val="top"/>
          </w:tcPr>
          <w:p w14:paraId="7216DE04" w14:textId="77777777" w:rsidR="00380876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Dato og sted: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72502E58" w14:textId="2A5D6674" w:rsidR="00380876" w:rsidRPr="00A82DA9" w:rsidRDefault="00146844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Hvornår og hvor?</w:t>
            </w:r>
          </w:p>
        </w:tc>
      </w:tr>
      <w:tr w:rsidR="00380876" w:rsidRPr="00A82DA9" w14:paraId="3998F282" w14:textId="77777777" w:rsidTr="008F6456">
        <w:trPr>
          <w:trHeight w:val="425"/>
        </w:trPr>
        <w:tc>
          <w:tcPr>
            <w:tcW w:w="2122" w:type="dxa"/>
            <w:vAlign w:val="top"/>
          </w:tcPr>
          <w:p w14:paraId="1AA4031D" w14:textId="77777777" w:rsidR="00380876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Mødedeltagere: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21183AEA" w14:textId="77777777" w:rsidR="00380876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Hvem deltog? Evt. afbud fra hvem?</w:t>
            </w:r>
          </w:p>
        </w:tc>
      </w:tr>
      <w:tr w:rsidR="00380876" w:rsidRPr="00A82DA9" w14:paraId="476B77DB" w14:textId="77777777" w:rsidTr="008F6456">
        <w:trPr>
          <w:trHeight w:val="425"/>
        </w:trPr>
        <w:tc>
          <w:tcPr>
            <w:tcW w:w="2122" w:type="dxa"/>
            <w:vAlign w:val="top"/>
          </w:tcPr>
          <w:p w14:paraId="3B9C345A" w14:textId="77777777" w:rsidR="00380876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Dagsorden: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72913357" w14:textId="77777777" w:rsidR="00380876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Indsæt dagsorden</w:t>
            </w:r>
          </w:p>
        </w:tc>
      </w:tr>
      <w:tr w:rsidR="00BD7C5A" w:rsidRPr="00A82DA9" w14:paraId="7F4770CE" w14:textId="77777777" w:rsidTr="008F6456">
        <w:trPr>
          <w:trHeight w:val="425"/>
        </w:trPr>
        <w:tc>
          <w:tcPr>
            <w:tcW w:w="2122" w:type="dxa"/>
            <w:vAlign w:val="top"/>
          </w:tcPr>
          <w:p w14:paraId="00E1F217" w14:textId="4C560536" w:rsidR="00BD7C5A" w:rsidRPr="00A82DA9" w:rsidRDefault="00BD7C5A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Opsamling: 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0604C007" w14:textId="5076F697" w:rsidR="00BD7C5A" w:rsidRPr="00A82DA9" w:rsidRDefault="008F645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Skriv</w:t>
            </w:r>
            <w:r w:rsidR="00BD7C5A" w:rsidRPr="00A82DA9">
              <w:rPr>
                <w:rFonts w:cs="Arial"/>
                <w:i/>
                <w:iCs/>
                <w:sz w:val="20"/>
                <w:szCs w:val="20"/>
              </w:rPr>
              <w:t xml:space="preserve"> opsamling</w:t>
            </w:r>
          </w:p>
        </w:tc>
      </w:tr>
    </w:tbl>
    <w:p w14:paraId="2537BE63" w14:textId="77777777" w:rsidR="00637707" w:rsidRDefault="00637707" w:rsidP="00637707">
      <w:pPr>
        <w:pStyle w:val="Overskrift2"/>
      </w:pPr>
      <w:bookmarkStart w:id="11" w:name="_Toc85978728"/>
    </w:p>
    <w:p w14:paraId="0572D1B9" w14:textId="4BE82DF4" w:rsidR="00380876" w:rsidRPr="00541EA7" w:rsidRDefault="00380876" w:rsidP="00637707">
      <w:pPr>
        <w:pStyle w:val="Overskrift2"/>
        <w:rPr>
          <w:color w:val="2F5496" w:themeColor="accent1" w:themeShade="BF"/>
          <w:sz w:val="28"/>
          <w:szCs w:val="28"/>
          <w:u w:val="single"/>
        </w:rPr>
      </w:pPr>
      <w:r>
        <w:t>Opsamlingsnotat</w:t>
      </w:r>
      <w:r w:rsidRPr="00541EA7">
        <w:t xml:space="preserve"> </w:t>
      </w:r>
      <w:r>
        <w:t xml:space="preserve">for </w:t>
      </w:r>
      <w:r w:rsidR="00F1020B">
        <w:t>A</w:t>
      </w:r>
      <w:r>
        <w:t>fsluttende møde</w:t>
      </w:r>
      <w:bookmarkEnd w:id="11"/>
    </w:p>
    <w:tbl>
      <w:tblPr>
        <w:tblStyle w:val="final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7500"/>
      </w:tblGrid>
      <w:tr w:rsidR="00380876" w:rsidRPr="00A82DA9" w14:paraId="4ADAB390" w14:textId="77777777" w:rsidTr="008F6456">
        <w:trPr>
          <w:trHeight w:val="425"/>
        </w:trPr>
        <w:tc>
          <w:tcPr>
            <w:tcW w:w="2122" w:type="dxa"/>
            <w:vAlign w:val="top"/>
          </w:tcPr>
          <w:p w14:paraId="20E46107" w14:textId="77777777" w:rsidR="00380876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Dato og sted: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746B1392" w14:textId="0C8FFC35" w:rsidR="00380876" w:rsidRPr="00A82DA9" w:rsidRDefault="00146844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Hvornår og hvor?</w:t>
            </w:r>
          </w:p>
        </w:tc>
      </w:tr>
      <w:tr w:rsidR="00380876" w:rsidRPr="00A82DA9" w14:paraId="0BFD86BE" w14:textId="77777777" w:rsidTr="008F6456">
        <w:trPr>
          <w:trHeight w:val="425"/>
        </w:trPr>
        <w:tc>
          <w:tcPr>
            <w:tcW w:w="2122" w:type="dxa"/>
            <w:vAlign w:val="top"/>
          </w:tcPr>
          <w:p w14:paraId="432767F7" w14:textId="77777777" w:rsidR="00380876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Mødedeltagere: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59CC419A" w14:textId="77777777" w:rsidR="00380876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Hvem deltog? Evt. afbud fra hvem?</w:t>
            </w:r>
          </w:p>
        </w:tc>
      </w:tr>
      <w:tr w:rsidR="00380876" w:rsidRPr="00A82DA9" w14:paraId="44200E94" w14:textId="77777777" w:rsidTr="008F6456">
        <w:trPr>
          <w:trHeight w:val="425"/>
        </w:trPr>
        <w:tc>
          <w:tcPr>
            <w:tcW w:w="2122" w:type="dxa"/>
            <w:vAlign w:val="top"/>
          </w:tcPr>
          <w:p w14:paraId="1826D9AD" w14:textId="77777777" w:rsidR="00380876" w:rsidRPr="00A82DA9" w:rsidRDefault="00380876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Dagsorden: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25799399" w14:textId="77777777" w:rsidR="00380876" w:rsidRPr="00A82DA9" w:rsidRDefault="00380876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Indsæt dagsorden</w:t>
            </w:r>
          </w:p>
        </w:tc>
      </w:tr>
      <w:tr w:rsidR="00BD7C5A" w:rsidRPr="00A82DA9" w14:paraId="243C174B" w14:textId="77777777" w:rsidTr="008F6456">
        <w:trPr>
          <w:trHeight w:val="425"/>
        </w:trPr>
        <w:tc>
          <w:tcPr>
            <w:tcW w:w="2122" w:type="dxa"/>
            <w:vAlign w:val="top"/>
          </w:tcPr>
          <w:p w14:paraId="1CDC0DDF" w14:textId="22ECDAC7" w:rsidR="00BD7C5A" w:rsidRPr="00A82DA9" w:rsidRDefault="00BD7C5A" w:rsidP="00F1020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Opsamling: </w:t>
            </w:r>
          </w:p>
        </w:tc>
        <w:tc>
          <w:tcPr>
            <w:tcW w:w="7506" w:type="dxa"/>
            <w:shd w:val="clear" w:color="auto" w:fill="FFFFFF" w:themeFill="background1"/>
            <w:vAlign w:val="top"/>
          </w:tcPr>
          <w:p w14:paraId="6F3A2220" w14:textId="7EDED193" w:rsidR="00BD7C5A" w:rsidRPr="00A82DA9" w:rsidRDefault="00BD7C5A" w:rsidP="00F1020B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Indsæt opsamlingsnotat</w:t>
            </w:r>
          </w:p>
        </w:tc>
      </w:tr>
    </w:tbl>
    <w:p w14:paraId="4442D941" w14:textId="77777777" w:rsidR="00E362BB" w:rsidRDefault="00E362BB" w:rsidP="003A2734">
      <w:pPr>
        <w:rPr>
          <w:rFonts w:cs="Arial"/>
          <w:sz w:val="20"/>
          <w:szCs w:val="20"/>
        </w:rPr>
        <w:sectPr w:rsidR="00E362BB" w:rsidSect="006E488F">
          <w:headerReference w:type="default" r:id="rId18"/>
          <w:footerReference w:type="default" r:id="rId19"/>
          <w:pgSz w:w="11900" w:h="16820"/>
          <w:pgMar w:top="1134" w:right="1134" w:bottom="1701" w:left="1134" w:header="709" w:footer="709" w:gutter="0"/>
          <w:cols w:space="708"/>
          <w:docGrid w:linePitch="360"/>
        </w:sectPr>
      </w:pPr>
    </w:p>
    <w:p w14:paraId="5DC60908" w14:textId="546F4920" w:rsidR="0005586F" w:rsidRPr="001465EF" w:rsidRDefault="0005586F">
      <w:pPr>
        <w:pStyle w:val="Ingenafstand"/>
        <w:jc w:val="center"/>
        <w:rPr>
          <w:rStyle w:val="Overskrift1Tegn"/>
          <w:rFonts w:eastAsiaTheme="minorEastAsia" w:cs="Arial"/>
          <w:b w:val="0"/>
          <w:bCs w:val="0"/>
          <w:color w:val="auto"/>
          <w:sz w:val="16"/>
          <w:szCs w:val="20"/>
        </w:rPr>
      </w:pPr>
      <w:r>
        <w:rPr>
          <w:rFonts w:eastAsiaTheme="minorEastAsia" w:cs="Arial"/>
          <w:noProof/>
          <w:sz w:val="16"/>
          <w:szCs w:val="20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5304F" wp14:editId="759AEFBF">
                <wp:simplePos x="0" y="0"/>
                <wp:positionH relativeFrom="column">
                  <wp:posOffset>5972810</wp:posOffset>
                </wp:positionH>
                <wp:positionV relativeFrom="paragraph">
                  <wp:posOffset>8853170</wp:posOffset>
                </wp:positionV>
                <wp:extent cx="317500" cy="342900"/>
                <wp:effectExtent l="0" t="0" r="0" b="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B6397A" id="Rektangel 45" o:spid="_x0000_s1026" style="position:absolute;margin-left:470.3pt;margin-top:697.1pt;width:2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" fillcolor="white [3212]" stroked="f" strokeweight="1pt"/>
            </w:pict>
          </mc:Fallback>
        </mc:AlternateContent>
      </w:r>
    </w:p>
    <w:sectPr w:rsidR="0005586F" w:rsidRPr="001465EF" w:rsidSect="006E488F">
      <w:headerReference w:type="default" r:id="rId20"/>
      <w:pgSz w:w="11900" w:h="16820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C2BE6" w14:textId="77777777" w:rsidR="00FF5D7B" w:rsidRDefault="00FF5D7B" w:rsidP="007C0025">
      <w:pPr>
        <w:spacing w:after="0" w:line="240" w:lineRule="auto"/>
      </w:pPr>
      <w:r>
        <w:separator/>
      </w:r>
    </w:p>
    <w:p w14:paraId="345CFAA9" w14:textId="77777777" w:rsidR="00FF5D7B" w:rsidRDefault="00FF5D7B"/>
  </w:endnote>
  <w:endnote w:type="continuationSeparator" w:id="0">
    <w:p w14:paraId="68518831" w14:textId="77777777" w:rsidR="00FF5D7B" w:rsidRDefault="00FF5D7B" w:rsidP="007C0025">
      <w:pPr>
        <w:spacing w:after="0" w:line="240" w:lineRule="auto"/>
      </w:pPr>
      <w:r>
        <w:continuationSeparator/>
      </w:r>
    </w:p>
    <w:p w14:paraId="1AE2C181" w14:textId="77777777" w:rsidR="00FF5D7B" w:rsidRDefault="00FF5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rødtekst CS)">
    <w:charset w:val="00"/>
    <w:family w:val="roman"/>
    <w:pitch w:val="default"/>
  </w:font>
  <w:font w:name="TitilliumText22L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FOUNDRYSTERLING-DEMI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90704028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A6DE9F9" w14:textId="77777777" w:rsidR="00BC7819" w:rsidRDefault="00BC7819" w:rsidP="00E564E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5B5CFBF" w14:textId="77777777" w:rsidR="00BC7819" w:rsidRDefault="00BC7819" w:rsidP="00530F5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9E6E3" w14:textId="1130DC68" w:rsidR="00BC7819" w:rsidRPr="00477ACE" w:rsidRDefault="00BC7819" w:rsidP="00530F53">
    <w:pPr>
      <w:pStyle w:val="Sidefod"/>
      <w:ind w:right="360"/>
      <w:jc w:val="right"/>
    </w:pPr>
  </w:p>
  <w:sdt>
    <w:sdtPr>
      <w:rPr>
        <w:rStyle w:val="Sidetal"/>
      </w:rPr>
      <w:id w:val="-1936202844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1C1B894E" w14:textId="199AAD2C" w:rsidR="00BC7819" w:rsidRPr="00B3134B" w:rsidRDefault="00BC7819" w:rsidP="00A82DA9">
        <w:pPr>
          <w:pStyle w:val="Sidefod"/>
          <w:framePr w:h="505" w:hRule="exact" w:wrap="notBeside" w:vAnchor="text" w:hAnchor="page" w:x="10644" w:y="313"/>
          <w:rPr>
            <w:rStyle w:val="Sidetal"/>
            <w:rFonts w:asciiTheme="majorHAnsi" w:hAnsiTheme="majorHAnsi" w:cstheme="majorHAnsi"/>
            <w:color w:val="7F7F7F" w:themeColor="text1" w:themeTint="80"/>
          </w:rPr>
        </w:pP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2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</w:p>
    </w:sdtContent>
  </w:sdt>
  <w:p w14:paraId="676F2BF5" w14:textId="76F93CE4" w:rsidR="00BC7819" w:rsidRDefault="00E362BB">
    <w:pPr>
      <w:pStyle w:val="Sidefod"/>
    </w:pPr>
    <w:r w:rsidRPr="00477ACE">
      <w:rPr>
        <w:noProof/>
        <w:lang w:eastAsia="da-DK"/>
      </w:rPr>
      <w:drawing>
        <wp:anchor distT="0" distB="0" distL="114300" distR="114300" simplePos="0" relativeHeight="251681792" behindDoc="1" locked="0" layoutInCell="1" allowOverlap="1" wp14:anchorId="7DAFCBEB" wp14:editId="0BF20A42">
          <wp:simplePos x="0" y="0"/>
          <wp:positionH relativeFrom="column">
            <wp:posOffset>-733425</wp:posOffset>
          </wp:positionH>
          <wp:positionV relativeFrom="paragraph">
            <wp:posOffset>709930</wp:posOffset>
          </wp:positionV>
          <wp:extent cx="7585710" cy="10735310"/>
          <wp:effectExtent l="0" t="0" r="0" b="0"/>
          <wp:wrapNone/>
          <wp:docPr id="41" name="Billed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led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10" cy="1073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A78">
      <w:rPr>
        <w:noProof/>
        <w:szCs w:val="18"/>
        <w:lang w:eastAsia="da-DK"/>
      </w:rPr>
      <w:drawing>
        <wp:anchor distT="0" distB="0" distL="114300" distR="114300" simplePos="0" relativeHeight="251666432" behindDoc="1" locked="0" layoutInCell="1" allowOverlap="1" wp14:anchorId="2A155761" wp14:editId="56DDFB48">
          <wp:simplePos x="0" y="0"/>
          <wp:positionH relativeFrom="column">
            <wp:posOffset>-2272030</wp:posOffset>
          </wp:positionH>
          <wp:positionV relativeFrom="page">
            <wp:posOffset>10793730</wp:posOffset>
          </wp:positionV>
          <wp:extent cx="10666095" cy="7545705"/>
          <wp:effectExtent l="0" t="0" r="1905" b="0"/>
          <wp:wrapNone/>
          <wp:docPr id="42" name="Billed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095" cy="754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400452540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2B0C4AF2" w14:textId="79A9FDF5" w:rsidR="00E362BB" w:rsidRPr="00B3134B" w:rsidRDefault="00E362BB" w:rsidP="0005586F">
        <w:pPr>
          <w:pStyle w:val="Sidefod"/>
          <w:framePr w:h="474" w:hRule="exact" w:wrap="notBeside" w:vAnchor="text" w:hAnchor="page" w:x="10761" w:y="317"/>
          <w:rPr>
            <w:rStyle w:val="Sidetal"/>
            <w:rFonts w:asciiTheme="majorHAnsi" w:hAnsiTheme="majorHAnsi" w:cstheme="majorHAnsi"/>
            <w:color w:val="7F7F7F" w:themeColor="text1" w:themeTint="80"/>
          </w:rPr>
        </w:pP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1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</w:p>
    </w:sdtContent>
  </w:sdt>
  <w:p w14:paraId="0C107726" w14:textId="7D7CF3A8" w:rsidR="0005586F" w:rsidRDefault="00A72374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9517327" wp14:editId="3F513330">
              <wp:simplePos x="0" y="0"/>
              <wp:positionH relativeFrom="column">
                <wp:posOffset>16510</wp:posOffset>
              </wp:positionH>
              <wp:positionV relativeFrom="paragraph">
                <wp:posOffset>-4104640</wp:posOffset>
              </wp:positionV>
              <wp:extent cx="4406900" cy="3175000"/>
              <wp:effectExtent l="0" t="0" r="0" b="0"/>
              <wp:wrapNone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0" cy="317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0591A7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position w:val="8"/>
                              <w:sz w:val="32"/>
                              <w:szCs w:val="32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position w:val="8"/>
                              <w:sz w:val="32"/>
                              <w:szCs w:val="32"/>
                            </w:rPr>
                            <w:t>Introduktion</w:t>
                          </w:r>
                        </w:p>
                        <w:p w14:paraId="56B164E5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76FF9AF1" w14:textId="4F6E7BCB" w:rsidR="00152B09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Rådgivningsloggen er et redskab til at få et fælles overblik </w:t>
                          </w:r>
                        </w:p>
                        <w:p w14:paraId="6E788BFE" w14:textId="3B1D8838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over VISO-rådgivningsforløb.</w:t>
                          </w:r>
                        </w:p>
                        <w:p w14:paraId="219F7135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7CC6C150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Rådgivningsloggen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indeholder:</w:t>
                          </w:r>
                        </w:p>
                        <w:p w14:paraId="6FF309B4" w14:textId="77777777" w:rsidR="00A72374" w:rsidRPr="00E24EC1" w:rsidRDefault="00A72374" w:rsidP="00A72374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Fakta-oplysninger</w:t>
                          </w:r>
                        </w:p>
                        <w:p w14:paraId="59C8311B" w14:textId="77777777" w:rsidR="00A72374" w:rsidRPr="00E24EC1" w:rsidRDefault="00A72374" w:rsidP="00A72374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Mål og samarbejdsaftaler </w:t>
                          </w:r>
                        </w:p>
                        <w:p w14:paraId="4D0DAF2D" w14:textId="77777777" w:rsidR="00152B09" w:rsidRDefault="00A72374" w:rsidP="00A72374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Opsamlingsnotater fra møder for hele netværket, dvs. fra </w:t>
                          </w:r>
                        </w:p>
                        <w:p w14:paraId="7010B63E" w14:textId="46E7FE25" w:rsidR="00A72374" w:rsidRPr="00E24EC1" w:rsidRDefault="00A72374" w:rsidP="00152B09">
                          <w:pPr>
                            <w:pStyle w:val="demitabel"/>
                            <w:ind w:left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Afklarende møde, Arbejdsmøder samt Afsluttende møde</w:t>
                          </w:r>
                        </w:p>
                        <w:p w14:paraId="4C2C55C5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5BE33A1C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Rådgivningsloggen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skal sikre og understøtte </w:t>
                          </w:r>
                        </w:p>
                        <w:p w14:paraId="37393251" w14:textId="77777777" w:rsidR="00A72374" w:rsidRPr="00E24EC1" w:rsidRDefault="00A72374" w:rsidP="00A72374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at alle ved hvilke mål og delmål, der arbejdes efter, og hvem der gør hvad. </w:t>
                          </w:r>
                        </w:p>
                        <w:p w14:paraId="284C27B7" w14:textId="77777777" w:rsidR="00A72374" w:rsidRPr="00E24EC1" w:rsidRDefault="00A72374" w:rsidP="00A72374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at alle er med til at bidrage - ingen kan løse problemet alene – det er et fælleskabsanliggende, der kræver et kontinuerligt og godt samarbejde samt inddragelse af barnets/den unges eget perspektiv.</w:t>
                          </w:r>
                        </w:p>
                        <w:p w14:paraId="0C9C6C9A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67FF109B" w14:textId="77777777" w:rsidR="00A72374" w:rsidRPr="00E24EC1" w:rsidRDefault="00A72374" w:rsidP="00A72374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 xml:space="preserve">Praktisk: </w:t>
                          </w:r>
                        </w:p>
                        <w:p w14:paraId="5DC24AC2" w14:textId="5C8FF688" w:rsidR="00152B09" w:rsidRDefault="00A72374" w:rsidP="00152B09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VISO-specialist udfylder Rådgivningsloggen som opsamling på alle fælles møder</w:t>
                          </w:r>
                          <w:r w:rsid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3C91C56E" w14:textId="3300EEC1" w:rsidR="00A72374" w:rsidRPr="00E24EC1" w:rsidRDefault="00152B09" w:rsidP="00152B09">
                          <w:pPr>
                            <w:pStyle w:val="demitabel"/>
                            <w:ind w:left="227" w:hanging="227"/>
                            <w:rPr>
                              <w:rFonts w:ascii="Arial" w:hAnsi="Arial" w:cs="Arial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="00A72374"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Henvender sender til alle involverede efter alle fælles møder.</w:t>
                          </w:r>
                        </w:p>
                        <w:p w14:paraId="66B278C3" w14:textId="77777777" w:rsidR="00A72374" w:rsidRPr="00E24EC1" w:rsidRDefault="00A72374" w:rsidP="00A72374">
                          <w:pPr>
                            <w:rPr>
                              <w:rFonts w:cs="Arial"/>
                            </w:rPr>
                          </w:pPr>
                        </w:p>
                        <w:p w14:paraId="78CDCF44" w14:textId="77777777" w:rsidR="00E24EC1" w:rsidRDefault="00E24EC1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9517327" id="_x0000_t202" coordsize="21600,21600" o:spt="202" path="m,l,21600r21600,l21600,xe">
              <v:stroke joinstyle="miter"/>
              <v:path gradientshapeok="t" o:connecttype="rect"/>
            </v:shapetype>
            <v:shape id="Tekstfelt 3" o:spid="_x0000_s1029" type="#_x0000_t202" style="position:absolute;margin-left:1.3pt;margin-top:-323.2pt;width:347pt;height:25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" filled="f" stroked="f" strokeweight=".5pt">
              <v:textbox inset="0,0,0,0">
                <w:txbxContent>
                  <w:p w14:paraId="1E0591A7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position w:val="8"/>
                        <w:sz w:val="32"/>
                        <w:szCs w:val="32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position w:val="8"/>
                        <w:sz w:val="32"/>
                        <w:szCs w:val="32"/>
                      </w:rPr>
                      <w:t>Introduktion</w:t>
                    </w:r>
                  </w:p>
                  <w:p w14:paraId="56B164E5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76FF9AF1" w14:textId="4F6E7BCB" w:rsidR="00152B09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Rådgivningsloggen er et redskab til at få et fælles overblik </w:t>
                    </w:r>
                  </w:p>
                  <w:p w14:paraId="6E788BFE" w14:textId="3B1D8838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over VISO-rådgivningsforløb.</w:t>
                    </w:r>
                  </w:p>
                  <w:p w14:paraId="219F7135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7CC6C150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Rådgivningsloggen</w:t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indeholder:</w:t>
                    </w:r>
                  </w:p>
                  <w:p w14:paraId="6FF309B4" w14:textId="77777777" w:rsidR="00A72374" w:rsidRPr="00E24EC1" w:rsidRDefault="00A72374" w:rsidP="00A72374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Fakta-oplysninger</w:t>
                    </w:r>
                  </w:p>
                  <w:p w14:paraId="59C8311B" w14:textId="77777777" w:rsidR="00A72374" w:rsidRPr="00E24EC1" w:rsidRDefault="00A72374" w:rsidP="00A72374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Mål og samarbejdsaftaler </w:t>
                    </w:r>
                  </w:p>
                  <w:p w14:paraId="4D0DAF2D" w14:textId="77777777" w:rsidR="00152B09" w:rsidRDefault="00A72374" w:rsidP="00A72374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Opsamlingsnotater fra møder for hele netværket, dvs. fra </w:t>
                    </w:r>
                  </w:p>
                  <w:p w14:paraId="7010B63E" w14:textId="46E7FE25" w:rsidR="00A72374" w:rsidRPr="00E24EC1" w:rsidRDefault="00A72374" w:rsidP="00152B09">
                    <w:pPr>
                      <w:pStyle w:val="demitabel"/>
                      <w:ind w:left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Afklarende møde, Arbejdsmøder samt Afsluttende møde</w:t>
                    </w:r>
                  </w:p>
                  <w:p w14:paraId="4C2C55C5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5BE33A1C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Rådgivningsloggen</w:t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skal sikre og understøtte </w:t>
                    </w:r>
                  </w:p>
                  <w:p w14:paraId="37393251" w14:textId="77777777" w:rsidR="00A72374" w:rsidRPr="00E24EC1" w:rsidRDefault="00A72374" w:rsidP="00A72374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at alle ved hvilke mål og delmål, der arbejdes efter, og hvem der gør hvad. </w:t>
                    </w:r>
                  </w:p>
                  <w:p w14:paraId="284C27B7" w14:textId="77777777" w:rsidR="00A72374" w:rsidRPr="00E24EC1" w:rsidRDefault="00A72374" w:rsidP="00A72374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at alle er med til at bidrage - ingen kan løse problemet alene – det er et fælleskabsanliggende, der kræver et kontinuerligt og godt samarbejde samt inddragelse af barnets/den unges eget perspektiv.</w:t>
                    </w:r>
                  </w:p>
                  <w:p w14:paraId="0C9C6C9A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67FF109B" w14:textId="77777777" w:rsidR="00A72374" w:rsidRPr="00E24EC1" w:rsidRDefault="00A72374" w:rsidP="00A72374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 xml:space="preserve">Praktisk: </w:t>
                    </w:r>
                  </w:p>
                  <w:p w14:paraId="5DC24AC2" w14:textId="5C8FF688" w:rsidR="00152B09" w:rsidRDefault="00A72374" w:rsidP="00152B09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VISO-specialist udfylder Rådgivningsloggen som opsamling på alle fælles møder</w:t>
                    </w:r>
                    <w:r w:rsid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.</w:t>
                    </w:r>
                  </w:p>
                  <w:p w14:paraId="3C91C56E" w14:textId="3300EEC1" w:rsidR="00A72374" w:rsidRPr="00E24EC1" w:rsidRDefault="00152B09" w:rsidP="00152B09">
                    <w:pPr>
                      <w:pStyle w:val="demitabel"/>
                      <w:ind w:left="227" w:hanging="227"/>
                      <w:rPr>
                        <w:rFonts w:ascii="Arial" w:hAnsi="Arial" w:cs="Arial"/>
                        <w:b/>
                        <w:bCs/>
                        <w:color w:val="C00000"/>
                        <w:sz w:val="24"/>
                        <w:szCs w:val="24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="00A72374"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Henvender sender til alle involverede efter alle fælles møder.</w:t>
                    </w:r>
                  </w:p>
                  <w:p w14:paraId="66B278C3" w14:textId="77777777" w:rsidR="00A72374" w:rsidRPr="00E24EC1" w:rsidRDefault="00A72374" w:rsidP="00A72374">
                    <w:pPr>
                      <w:rPr>
                        <w:rFonts w:cs="Arial"/>
                      </w:rPr>
                    </w:pPr>
                  </w:p>
                  <w:p w14:paraId="78CDCF44" w14:textId="77777777" w:rsidR="00E24EC1" w:rsidRDefault="00E24EC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677579338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6E4B1564" w14:textId="6822B8A6" w:rsidR="00152B09" w:rsidRPr="00B3134B" w:rsidRDefault="00152B09" w:rsidP="0005586F">
        <w:pPr>
          <w:pStyle w:val="Sidefod"/>
          <w:framePr w:h="474" w:hRule="exact" w:wrap="notBeside" w:vAnchor="text" w:hAnchor="page" w:x="10761" w:y="317"/>
          <w:rPr>
            <w:rStyle w:val="Sidetal"/>
            <w:rFonts w:asciiTheme="majorHAnsi" w:hAnsiTheme="majorHAnsi" w:cstheme="majorHAnsi"/>
            <w:color w:val="7F7F7F" w:themeColor="text1" w:themeTint="80"/>
          </w:rPr>
        </w:pP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3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</w:p>
    </w:sdtContent>
  </w:sdt>
  <w:p w14:paraId="5180924A" w14:textId="4FA9378A" w:rsidR="00152B09" w:rsidRDefault="00152B09">
    <w:pPr>
      <w:pStyle w:val="Sidefo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E8B0C" w14:textId="77777777" w:rsidR="00073A78" w:rsidRDefault="00073A78" w:rsidP="00530F53">
    <w:pPr>
      <w:pStyle w:val="Sidefod"/>
      <w:ind w:right="360"/>
      <w:jc w:val="right"/>
    </w:pPr>
  </w:p>
  <w:sdt>
    <w:sdtPr>
      <w:rPr>
        <w:rStyle w:val="Sidetal"/>
        <w:color w:val="7F7F7F" w:themeColor="text1" w:themeTint="80"/>
      </w:rPr>
      <w:id w:val="-970525655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</w:rPr>
    </w:sdtEndPr>
    <w:sdtContent>
      <w:p w14:paraId="2C39153D" w14:textId="1395F654" w:rsidR="00073A78" w:rsidRPr="00637707" w:rsidRDefault="00073A78" w:rsidP="00A82DA9">
        <w:pPr>
          <w:pStyle w:val="Sidefod"/>
          <w:framePr w:h="481" w:hRule="exact" w:wrap="notBeside" w:vAnchor="text" w:hAnchor="page" w:x="15310" w:y="325"/>
          <w:rPr>
            <w:rStyle w:val="Sidetal"/>
            <w:rFonts w:asciiTheme="majorHAnsi" w:hAnsiTheme="majorHAnsi" w:cstheme="majorHAnsi"/>
            <w:color w:val="7F7F7F" w:themeColor="text1" w:themeTint="80"/>
          </w:rPr>
        </w:pP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4</w:t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</w:p>
    </w:sdtContent>
  </w:sdt>
  <w:p w14:paraId="24F0A2BF" w14:textId="77777777" w:rsidR="00073A78" w:rsidRDefault="00073A78">
    <w:pPr>
      <w:pStyle w:val="Sidefod"/>
    </w:pPr>
    <w:r>
      <w:rPr>
        <w:noProof/>
        <w:szCs w:val="18"/>
        <w:lang w:eastAsia="da-DK"/>
      </w:rPr>
      <w:drawing>
        <wp:anchor distT="0" distB="0" distL="114300" distR="114300" simplePos="0" relativeHeight="251673600" behindDoc="1" locked="0" layoutInCell="1" allowOverlap="1" wp14:anchorId="713D55E1" wp14:editId="591493B2">
          <wp:simplePos x="0" y="0"/>
          <wp:positionH relativeFrom="column">
            <wp:posOffset>-2272030</wp:posOffset>
          </wp:positionH>
          <wp:positionV relativeFrom="page">
            <wp:posOffset>10793730</wp:posOffset>
          </wp:positionV>
          <wp:extent cx="10666095" cy="7545705"/>
          <wp:effectExtent l="0" t="0" r="1905" b="0"/>
          <wp:wrapNone/>
          <wp:docPr id="28" name="Bille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095" cy="754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51269" w14:textId="77777777" w:rsidR="00073A78" w:rsidRPr="00A82DA9" w:rsidRDefault="00073A78" w:rsidP="00530F53">
    <w:pPr>
      <w:pStyle w:val="Sidefod"/>
      <w:ind w:right="360"/>
      <w:jc w:val="right"/>
      <w:rPr>
        <w:color w:val="7F7F7F" w:themeColor="text1" w:themeTint="80"/>
      </w:rPr>
    </w:pPr>
  </w:p>
  <w:sdt>
    <w:sdtPr>
      <w:rPr>
        <w:rStyle w:val="Sidetal"/>
      </w:rPr>
      <w:id w:val="1549642554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FFFFFF" w:themeColor="background1"/>
      </w:rPr>
    </w:sdtEndPr>
    <w:sdtContent>
      <w:p w14:paraId="3D0000BD" w14:textId="63ED4F12" w:rsidR="00073A78" w:rsidRPr="00530F53" w:rsidRDefault="00073A78" w:rsidP="00073A78">
        <w:pPr>
          <w:pStyle w:val="Sidefod"/>
          <w:framePr w:h="420" w:hRule="exact" w:wrap="notBeside" w:vAnchor="text" w:hAnchor="page" w:x="15310" w:y="404"/>
          <w:rPr>
            <w:rStyle w:val="Sidetal"/>
            <w:rFonts w:asciiTheme="majorHAnsi" w:hAnsiTheme="majorHAnsi" w:cstheme="majorHAnsi"/>
            <w:color w:val="FFFFFF" w:themeColor="background1"/>
          </w:rPr>
        </w:pPr>
        <w:r w:rsidRPr="00530F53">
          <w:rPr>
            <w:rStyle w:val="Sidetal"/>
            <w:rFonts w:asciiTheme="majorHAnsi" w:hAnsiTheme="majorHAnsi" w:cstheme="majorHAnsi"/>
            <w:color w:val="FFFFFF" w:themeColor="background1"/>
          </w:rPr>
          <w:fldChar w:fldCharType="begin"/>
        </w:r>
        <w:r w:rsidRPr="00530F53">
          <w:rPr>
            <w:rStyle w:val="Sidetal"/>
            <w:rFonts w:asciiTheme="majorHAnsi" w:hAnsiTheme="majorHAnsi" w:cstheme="majorHAnsi"/>
            <w:color w:val="FFFFFF" w:themeColor="background1"/>
          </w:rPr>
          <w:instrText xml:space="preserve"> PAGE </w:instrText>
        </w:r>
        <w:r w:rsidRPr="00530F53">
          <w:rPr>
            <w:rStyle w:val="Sidetal"/>
            <w:rFonts w:asciiTheme="majorHAnsi" w:hAnsiTheme="majorHAnsi" w:cstheme="majorHAnsi"/>
            <w:color w:val="FFFFFF" w:themeColor="background1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FFFFFF" w:themeColor="background1"/>
          </w:rPr>
          <w:t>5</w:t>
        </w:r>
        <w:r w:rsidRPr="00530F53">
          <w:rPr>
            <w:rStyle w:val="Sidetal"/>
            <w:rFonts w:asciiTheme="majorHAnsi" w:hAnsiTheme="majorHAnsi" w:cstheme="majorHAnsi"/>
            <w:color w:val="FFFFFF" w:themeColor="background1"/>
          </w:rPr>
          <w:fldChar w:fldCharType="end"/>
        </w:r>
      </w:p>
    </w:sdtContent>
  </w:sdt>
  <w:sdt>
    <w:sdtPr>
      <w:rPr>
        <w:rStyle w:val="Sidetal"/>
        <w:color w:val="7F7F7F" w:themeColor="text1" w:themeTint="80"/>
      </w:rPr>
      <w:id w:val="-862434237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</w:rPr>
    </w:sdtEndPr>
    <w:sdtContent>
      <w:p w14:paraId="72263341" w14:textId="583ABD64" w:rsidR="00A82DA9" w:rsidRPr="00637707" w:rsidRDefault="00A82DA9" w:rsidP="00A82DA9">
        <w:pPr>
          <w:pStyle w:val="Sidefod"/>
          <w:framePr w:h="448" w:hRule="exact" w:wrap="notBeside" w:vAnchor="text" w:hAnchor="page" w:x="15335" w:y="348"/>
          <w:rPr>
            <w:rStyle w:val="Sidetal"/>
            <w:rFonts w:asciiTheme="majorHAnsi" w:hAnsiTheme="majorHAnsi" w:cstheme="majorHAnsi"/>
            <w:color w:val="7F7F7F" w:themeColor="text1" w:themeTint="80"/>
          </w:rPr>
        </w:pP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5</w:t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</w:p>
    </w:sdtContent>
  </w:sdt>
  <w:p w14:paraId="44292E26" w14:textId="77777777" w:rsidR="00073A78" w:rsidRDefault="00073A78">
    <w:pPr>
      <w:pStyle w:val="Sidefod"/>
    </w:pPr>
    <w:r>
      <w:rPr>
        <w:noProof/>
        <w:szCs w:val="18"/>
        <w:lang w:eastAsia="da-DK"/>
      </w:rPr>
      <w:drawing>
        <wp:anchor distT="0" distB="0" distL="114300" distR="114300" simplePos="0" relativeHeight="251675648" behindDoc="1" locked="0" layoutInCell="1" allowOverlap="1" wp14:anchorId="0572F05B" wp14:editId="257B7A9F">
          <wp:simplePos x="0" y="0"/>
          <wp:positionH relativeFrom="column">
            <wp:posOffset>-2272030</wp:posOffset>
          </wp:positionH>
          <wp:positionV relativeFrom="page">
            <wp:posOffset>10793730</wp:posOffset>
          </wp:positionV>
          <wp:extent cx="10666095" cy="7545705"/>
          <wp:effectExtent l="0" t="0" r="1905" b="0"/>
          <wp:wrapNone/>
          <wp:docPr id="17" name="Bille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095" cy="754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E8543" w14:textId="2C707676" w:rsidR="00073A78" w:rsidRDefault="00073A78" w:rsidP="00530F53">
    <w:pPr>
      <w:pStyle w:val="Sidefod"/>
      <w:ind w:right="360"/>
      <w:jc w:val="right"/>
    </w:pPr>
  </w:p>
  <w:p w14:paraId="6BDB9E3C" w14:textId="77777777" w:rsidR="00073A78" w:rsidRDefault="00073A78">
    <w:pPr>
      <w:pStyle w:val="Sidefod"/>
    </w:pPr>
    <w:r>
      <w:rPr>
        <w:noProof/>
        <w:szCs w:val="18"/>
        <w:lang w:eastAsia="da-DK"/>
      </w:rPr>
      <w:drawing>
        <wp:anchor distT="0" distB="0" distL="114300" distR="114300" simplePos="0" relativeHeight="251677696" behindDoc="1" locked="0" layoutInCell="1" allowOverlap="1" wp14:anchorId="55371409" wp14:editId="3D087FE0">
          <wp:simplePos x="0" y="0"/>
          <wp:positionH relativeFrom="column">
            <wp:posOffset>-2272030</wp:posOffset>
          </wp:positionH>
          <wp:positionV relativeFrom="page">
            <wp:posOffset>10793730</wp:posOffset>
          </wp:positionV>
          <wp:extent cx="10666095" cy="7545705"/>
          <wp:effectExtent l="0" t="0" r="1905" b="0"/>
          <wp:wrapNone/>
          <wp:docPr id="27" name="Bille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led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095" cy="754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Sidetal"/>
      </w:rPr>
      <w:id w:val="-68892780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FFFFFF" w:themeColor="background1"/>
      </w:rPr>
    </w:sdtEndPr>
    <w:sdtContent>
      <w:p w14:paraId="7531240F" w14:textId="5D283A02" w:rsidR="00440A06" w:rsidRPr="00530F53" w:rsidRDefault="00440A06" w:rsidP="00440A06">
        <w:pPr>
          <w:pStyle w:val="Sidefod"/>
          <w:framePr w:h="450" w:hRule="exact" w:wrap="notBeside" w:vAnchor="text" w:hAnchor="page" w:x="10644" w:y="424"/>
          <w:rPr>
            <w:rStyle w:val="Sidetal"/>
            <w:rFonts w:asciiTheme="majorHAnsi" w:hAnsiTheme="majorHAnsi" w:cstheme="majorHAnsi"/>
            <w:color w:val="FFFFFF" w:themeColor="background1"/>
          </w:rPr>
        </w:pP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4006A9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7</w:t>
        </w:r>
        <w:r w:rsidRPr="00637707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</w:p>
    </w:sdtContent>
  </w:sdt>
  <w:p w14:paraId="0B56018E" w14:textId="77777777" w:rsidR="00F214B0" w:rsidRDefault="00F214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6A0EA" w14:textId="77777777" w:rsidR="00FF5D7B" w:rsidRDefault="00FF5D7B" w:rsidP="007C0025">
      <w:pPr>
        <w:spacing w:after="0" w:line="240" w:lineRule="auto"/>
      </w:pPr>
      <w:r>
        <w:separator/>
      </w:r>
    </w:p>
    <w:p w14:paraId="5978237F" w14:textId="77777777" w:rsidR="00FF5D7B" w:rsidRDefault="00FF5D7B"/>
  </w:footnote>
  <w:footnote w:type="continuationSeparator" w:id="0">
    <w:p w14:paraId="427C5C48" w14:textId="77777777" w:rsidR="00FF5D7B" w:rsidRDefault="00FF5D7B" w:rsidP="007C0025">
      <w:pPr>
        <w:spacing w:after="0" w:line="240" w:lineRule="auto"/>
      </w:pPr>
      <w:r>
        <w:continuationSeparator/>
      </w:r>
    </w:p>
    <w:p w14:paraId="37ED0CB3" w14:textId="77777777" w:rsidR="00FF5D7B" w:rsidRDefault="00FF5D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6042D" w14:textId="78963CD6" w:rsidR="00BC7819" w:rsidRPr="00073A78" w:rsidRDefault="00B3134B" w:rsidP="00073A78">
    <w:pPr>
      <w:pStyle w:val="Sidehoved"/>
    </w:pPr>
    <w:r w:rsidRPr="00477ACE"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246AD18E" wp14:editId="36A8D601">
          <wp:simplePos x="0" y="0"/>
          <wp:positionH relativeFrom="column">
            <wp:posOffset>-739775</wp:posOffset>
          </wp:positionH>
          <wp:positionV relativeFrom="paragraph">
            <wp:posOffset>-588645</wp:posOffset>
          </wp:positionV>
          <wp:extent cx="7585710" cy="10735310"/>
          <wp:effectExtent l="0" t="0" r="0" b="0"/>
          <wp:wrapNone/>
          <wp:docPr id="38" name="Billed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led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10" cy="1073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A78">
      <w:rPr>
        <w:noProof/>
        <w:lang w:eastAsia="da-DK"/>
      </w:rPr>
      <w:drawing>
        <wp:anchor distT="0" distB="0" distL="114300" distR="114300" simplePos="0" relativeHeight="251664384" behindDoc="1" locked="0" layoutInCell="1" allowOverlap="1" wp14:anchorId="0A83A4B3" wp14:editId="2D3CFBE5">
          <wp:simplePos x="0" y="0"/>
          <wp:positionH relativeFrom="column">
            <wp:posOffset>-2290445</wp:posOffset>
          </wp:positionH>
          <wp:positionV relativeFrom="paragraph">
            <wp:posOffset>10356215</wp:posOffset>
          </wp:positionV>
          <wp:extent cx="10744200" cy="7600950"/>
          <wp:effectExtent l="0" t="0" r="0" b="6350"/>
          <wp:wrapNone/>
          <wp:docPr id="39" name="Billed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led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0" cy="7600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A78"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65E87311" wp14:editId="1BC6997A">
          <wp:simplePos x="0" y="0"/>
          <wp:positionH relativeFrom="column">
            <wp:posOffset>-747799</wp:posOffset>
          </wp:positionH>
          <wp:positionV relativeFrom="paragraph">
            <wp:posOffset>-440979</wp:posOffset>
          </wp:positionV>
          <wp:extent cx="7583054" cy="10717992"/>
          <wp:effectExtent l="0" t="0" r="0" b="0"/>
          <wp:wrapNone/>
          <wp:docPr id="40" name="Billed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054" cy="10717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A561D" w14:textId="5C9A9E9D" w:rsidR="00E362BB" w:rsidRDefault="00A72374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CF37D47" wp14:editId="090F3945">
              <wp:simplePos x="0" y="0"/>
              <wp:positionH relativeFrom="column">
                <wp:posOffset>16510</wp:posOffset>
              </wp:positionH>
              <wp:positionV relativeFrom="paragraph">
                <wp:posOffset>2559685</wp:posOffset>
              </wp:positionV>
              <wp:extent cx="6032500" cy="939800"/>
              <wp:effectExtent l="0" t="0" r="0" b="0"/>
              <wp:wrapNone/>
              <wp:docPr id="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0" cy="939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B4899E" w14:textId="68D1B08A" w:rsidR="00A72374" w:rsidRPr="00152B09" w:rsidRDefault="00A72374" w:rsidP="00A72374">
                          <w:pPr>
                            <w:pStyle w:val="Overskrift1"/>
                            <w:rPr>
                              <w:color w:val="9C0000"/>
                              <w:sz w:val="84"/>
                              <w:szCs w:val="84"/>
                            </w:rPr>
                          </w:pPr>
                          <w:r w:rsidRPr="00152B09">
                            <w:rPr>
                              <w:color w:val="9C0000"/>
                              <w:sz w:val="84"/>
                              <w:szCs w:val="84"/>
                            </w:rPr>
                            <w:t>Rådgivningsloggen</w:t>
                          </w:r>
                        </w:p>
                        <w:p w14:paraId="3C40BA07" w14:textId="77777777" w:rsidR="00A72374" w:rsidRPr="00A72374" w:rsidRDefault="00A72374" w:rsidP="00A72374">
                          <w:pPr>
                            <w:pStyle w:val="Overskrift1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CF37D47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8" type="#_x0000_t202" style="position:absolute;margin-left:1.3pt;margin-top:201.55pt;width:475pt;height:7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" filled="f" stroked="f" strokeweight=".5pt">
              <v:textbox inset="0,0,0,0">
                <w:txbxContent>
                  <w:p w14:paraId="2EB4899E" w14:textId="68D1B08A" w:rsidR="00A72374" w:rsidRPr="00152B09" w:rsidRDefault="00A72374" w:rsidP="00A72374">
                    <w:pPr>
                      <w:pStyle w:val="Overskrift1"/>
                      <w:rPr>
                        <w:color w:val="9C0000"/>
                        <w:sz w:val="84"/>
                        <w:szCs w:val="84"/>
                      </w:rPr>
                    </w:pPr>
                    <w:r w:rsidRPr="00152B09">
                      <w:rPr>
                        <w:color w:val="9C0000"/>
                        <w:sz w:val="84"/>
                        <w:szCs w:val="84"/>
                      </w:rPr>
                      <w:t>Rådgivningsloggen</w:t>
                    </w:r>
                  </w:p>
                  <w:p w14:paraId="3C40BA07" w14:textId="77777777" w:rsidR="00A72374" w:rsidRPr="00A72374" w:rsidRDefault="00A72374" w:rsidP="00A72374">
                    <w:pPr>
                      <w:pStyle w:val="Overskrift1"/>
                    </w:pPr>
                  </w:p>
                </w:txbxContent>
              </v:textbox>
            </v:shape>
          </w:pict>
        </mc:Fallback>
      </mc:AlternateContent>
    </w:r>
    <w:r w:rsidR="006E488F"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38A8A2D6" wp14:editId="44CB7EC4">
          <wp:simplePos x="0" y="0"/>
          <wp:positionH relativeFrom="column">
            <wp:posOffset>-707390</wp:posOffset>
          </wp:positionH>
          <wp:positionV relativeFrom="paragraph">
            <wp:posOffset>-437514</wp:posOffset>
          </wp:positionV>
          <wp:extent cx="7545935" cy="10665766"/>
          <wp:effectExtent l="0" t="0" r="0" b="2540"/>
          <wp:wrapNone/>
          <wp:docPr id="43" name="Billed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illed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935" cy="10665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9C544" w14:textId="77777777" w:rsidR="00E362BB" w:rsidRDefault="00E362BB">
    <w:pPr>
      <w:pStyle w:val="Sidehoved"/>
    </w:pPr>
    <w:r w:rsidRPr="00477ACE">
      <w:rPr>
        <w:noProof/>
        <w:lang w:eastAsia="da-DK"/>
      </w:rPr>
      <w:drawing>
        <wp:anchor distT="0" distB="0" distL="114300" distR="114300" simplePos="0" relativeHeight="251683840" behindDoc="1" locked="0" layoutInCell="1" allowOverlap="1" wp14:anchorId="59015834" wp14:editId="3A055B51">
          <wp:simplePos x="0" y="0"/>
          <wp:positionH relativeFrom="column">
            <wp:posOffset>-742950</wp:posOffset>
          </wp:positionH>
          <wp:positionV relativeFrom="paragraph">
            <wp:posOffset>-582183</wp:posOffset>
          </wp:positionV>
          <wp:extent cx="7585710" cy="10735310"/>
          <wp:effectExtent l="0" t="0" r="0" b="0"/>
          <wp:wrapNone/>
          <wp:docPr id="24" name="Bille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led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10" cy="1073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3A602" w14:textId="77777777" w:rsidR="00073A78" w:rsidRPr="00073A78" w:rsidRDefault="00073A78" w:rsidP="00073A7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1552" behindDoc="1" locked="0" layoutInCell="1" allowOverlap="1" wp14:anchorId="7E99FF55" wp14:editId="6926030F">
          <wp:simplePos x="0" y="0"/>
          <wp:positionH relativeFrom="column">
            <wp:posOffset>-902970</wp:posOffset>
          </wp:positionH>
          <wp:positionV relativeFrom="paragraph">
            <wp:posOffset>-470535</wp:posOffset>
          </wp:positionV>
          <wp:extent cx="10679167" cy="7546442"/>
          <wp:effectExtent l="0" t="0" r="0" b="0"/>
          <wp:wrapNone/>
          <wp:docPr id="25" name="Bille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led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167" cy="754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1F16D234" wp14:editId="43E8CB10">
          <wp:simplePos x="0" y="0"/>
          <wp:positionH relativeFrom="column">
            <wp:posOffset>-2290445</wp:posOffset>
          </wp:positionH>
          <wp:positionV relativeFrom="paragraph">
            <wp:posOffset>10356215</wp:posOffset>
          </wp:positionV>
          <wp:extent cx="10744200" cy="7600950"/>
          <wp:effectExtent l="0" t="0" r="0" b="6350"/>
          <wp:wrapNone/>
          <wp:docPr id="26" name="Billed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led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0" cy="7600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016F7" w14:textId="77777777" w:rsidR="006E488F" w:rsidRDefault="006E488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0D1BFC02" wp14:editId="445B3552">
          <wp:simplePos x="0" y="0"/>
          <wp:positionH relativeFrom="column">
            <wp:posOffset>-758190</wp:posOffset>
          </wp:positionH>
          <wp:positionV relativeFrom="paragraph">
            <wp:posOffset>-553441</wp:posOffset>
          </wp:positionV>
          <wp:extent cx="7586978" cy="10736531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78" cy="1073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F7BC5B" w14:textId="77777777" w:rsidR="00F214B0" w:rsidRDefault="00F214B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F8B4C" w14:textId="06C7FED2" w:rsidR="00E362BB" w:rsidRDefault="00A7237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4864" behindDoc="1" locked="0" layoutInCell="1" allowOverlap="1" wp14:anchorId="4EEA166B" wp14:editId="3CD5D2F3">
          <wp:simplePos x="0" y="0"/>
          <wp:positionH relativeFrom="column">
            <wp:posOffset>-732790</wp:posOffset>
          </wp:positionH>
          <wp:positionV relativeFrom="paragraph">
            <wp:posOffset>-444671</wp:posOffset>
          </wp:positionV>
          <wp:extent cx="7569200" cy="10698651"/>
          <wp:effectExtent l="0" t="0" r="0" b="0"/>
          <wp:wrapNone/>
          <wp:docPr id="44" name="Billed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Billede 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91" cy="10704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0FBE9F" w14:textId="418783BF" w:rsidR="00E362BB" w:rsidRDefault="00152B09"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BE57FB4" wp14:editId="3AE0F0D1">
              <wp:simplePos x="0" y="0"/>
              <wp:positionH relativeFrom="column">
                <wp:posOffset>12726</wp:posOffset>
              </wp:positionH>
              <wp:positionV relativeFrom="paragraph">
                <wp:posOffset>3497472</wp:posOffset>
              </wp:positionV>
              <wp:extent cx="5408579" cy="5254172"/>
              <wp:effectExtent l="0" t="0" r="1905" b="3810"/>
              <wp:wrapNone/>
              <wp:docPr id="33" name="Tekstfelt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8579" cy="52541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6A7C8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position w:val="8"/>
                              <w:sz w:val="32"/>
                              <w:szCs w:val="32"/>
                            </w:rPr>
                            <w:t>Hvorfor denne Rådgivningslog?</w:t>
                          </w:r>
                        </w:p>
                        <w:p w14:paraId="564F53D6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3C500AB7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I 2016 gennemførte Socialstyrelsen og VISO en kortlægning,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Børn og unge med autisme og skolevægring. </w:t>
                          </w:r>
                        </w:p>
                        <w:p w14:paraId="65B7DD61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59B4B657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Kortlægningen viste, at en række beskyttende faktorer kan skabe udvikling, hvis de aktivt bringes i spil i det samlede netværk omkring barnet/den unge.</w:t>
                          </w:r>
                        </w:p>
                        <w:p w14:paraId="04C41B39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72551798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 4 beskyttende faktorer er:</w:t>
                          </w:r>
                        </w:p>
                        <w:p w14:paraId="457723C5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06A418A8" w14:textId="77777777" w:rsidR="00152B09" w:rsidRPr="00152B09" w:rsidRDefault="00152B09" w:rsidP="00152B09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udvikles en solid fælles viden om og fælles forståelse af barnet/den unge og dennes forudsætninger og behov.</w:t>
                          </w:r>
                        </w:p>
                        <w:p w14:paraId="6052A192" w14:textId="77777777" w:rsidR="00152B09" w:rsidRPr="00152B09" w:rsidRDefault="00152B09" w:rsidP="00152B09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samarbejdes og koordineres på tværs af skole, hjem og forvaltninger.</w:t>
                          </w:r>
                        </w:p>
                        <w:p w14:paraId="5D0D5540" w14:textId="77777777" w:rsidR="00152B09" w:rsidRPr="00152B09" w:rsidRDefault="00152B09" w:rsidP="00152B09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arbejdes med overskuelige og tydelig mål med øje for det tempo, som forandringerne kan finde sted i.</w:t>
                          </w:r>
                        </w:p>
                        <w:p w14:paraId="638C51B6" w14:textId="77777777" w:rsidR="00152B09" w:rsidRPr="00152B09" w:rsidRDefault="00152B09" w:rsidP="00152B09">
                          <w:pPr>
                            <w:pStyle w:val="demitabel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Barnet/den unge skal inddrages, så han/hun kan bidrage på egne præmisser.</w:t>
                          </w:r>
                        </w:p>
                        <w:p w14:paraId="1927AEAD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2264EA7B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På baggrund af kortlægningen har VISO sammen med specialister fra hele landet arbejdet på at omsætte de beskyttende faktorer til rådgivning i praksis.  </w:t>
                          </w:r>
                        </w:p>
                        <w:p w14:paraId="14843D0A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30265FA2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VISO’s tilgang til rådgivningsforløb vedr. bekymrende skolefravær er derfor baseret på tre overordnede fagfaglige principper:</w:t>
                          </w:r>
                        </w:p>
                        <w:p w14:paraId="4B2F89C4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690343DE" w14:textId="77777777" w:rsidR="004C4A18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Problemstillingerne og de mulige løsninger skal betragtes som et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 xml:space="preserve"> FÆLLESSKABS-ANLIGGENDE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.  </w:t>
                          </w:r>
                        </w:p>
                        <w:p w14:paraId="79C4FBB7" w14:textId="782971E5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Ingen kan løse problemerne alene: Det er et anliggende for fællesskabet.</w:t>
                          </w:r>
                        </w:p>
                        <w:p w14:paraId="14F9A1AE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47BC4FFA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Det stiller krav om at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 xml:space="preserve"> BARNETS/DEN UNGES EGET PERSPEKTIV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inddrages aktivt gennem hele forløbet, og at alle parter indgår i et involverende og forpligtende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SAMARBEDE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på tværs.</w:t>
                          </w:r>
                        </w:p>
                        <w:p w14:paraId="1E54F367" w14:textId="77777777" w:rsidR="00152B09" w:rsidRPr="00152B09" w:rsidRDefault="00152B09" w:rsidP="00152B09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</w:p>
                        <w:p w14:paraId="26ADE4A6" w14:textId="77777777" w:rsidR="004C4A18" w:rsidRDefault="00152B09" w:rsidP="004C4A18">
                          <w:pPr>
                            <w:pStyle w:val="demitabel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For at sikre at alle involverede har et fælles overblik over mål, proces og aftaler, skal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 xml:space="preserve">RÅDGIVNINGSLOGGEN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være et gennemgående og fælles arbejds- og aftaleredskab,</w:t>
                          </w:r>
                        </w:p>
                        <w:p w14:paraId="78AF6F4A" w14:textId="492EE256" w:rsidR="00152B09" w:rsidRPr="004C4A18" w:rsidRDefault="00152B09" w:rsidP="004C4A18">
                          <w:pPr>
                            <w:pStyle w:val="demitabel"/>
                            <w:rPr>
                              <w:rStyle w:val="Overskrift1Tegn"/>
                              <w:rFonts w:ascii="Arial" w:eastAsiaTheme="minorHAnsi" w:hAnsi="Arial" w:cs="Arial"/>
                              <w:b w:val="0"/>
                              <w:bCs w:val="0"/>
                              <w:color w:val="00000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strukturere og systematisere dialog og samarbejde.</w:t>
                          </w:r>
                        </w:p>
                        <w:p w14:paraId="09ADD327" w14:textId="77777777" w:rsidR="00152B09" w:rsidRPr="00152B09" w:rsidRDefault="00152B09" w:rsidP="00152B09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BE57FB4" id="_x0000_t202" coordsize="21600,21600" o:spt="202" path="m,l,21600r21600,l21600,xe">
              <v:stroke joinstyle="miter"/>
              <v:path gradientshapeok="t" o:connecttype="rect"/>
            </v:shapetype>
            <v:shape id="Tekstfelt 33" o:spid="_x0000_s1030" type="#_x0000_t202" style="position:absolute;margin-left:1pt;margin-top:275.4pt;width:425.85pt;height:41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" filled="f" stroked="f" strokeweight=".5pt">
              <v:textbox inset="0,0,0,0">
                <w:txbxContent>
                  <w:p w14:paraId="0CB6A7C8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position w:val="8"/>
                        <w:sz w:val="32"/>
                        <w:szCs w:val="32"/>
                      </w:rPr>
                      <w:t>Hvorfor denne Rådgivningslog?</w:t>
                    </w:r>
                  </w:p>
                  <w:p w14:paraId="564F53D6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3C500AB7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I 2016 gennemførte Socialstyrelsen og VISO en kortlægning, </w:t>
                    </w:r>
                    <w:r w:rsidRPr="00152B09">
                      <w:rPr>
                        <w:rStyle w:val="Tegnformat2"/>
                        <w:rFonts w:ascii="Arial" w:hAnsi="Arial" w:cs="Arial"/>
                        <w:sz w:val="18"/>
                        <w:szCs w:val="18"/>
                      </w:rPr>
                      <w:t xml:space="preserve">Børn og unge med autisme og skolevægring. </w:t>
                    </w:r>
                  </w:p>
                  <w:p w14:paraId="65B7DD61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59B4B657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Kortlægningen viste, at en række beskyttende faktorer kan skabe udvikling, hvis de aktivt bringes i spil i det samlede netværk omkring barnet/den unge.</w:t>
                    </w:r>
                  </w:p>
                  <w:p w14:paraId="04C41B39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72551798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 4 beskyttende faktorer er:</w:t>
                    </w:r>
                  </w:p>
                  <w:p w14:paraId="457723C5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06A418A8" w14:textId="77777777" w:rsidR="00152B09" w:rsidRPr="00152B09" w:rsidRDefault="00152B09" w:rsidP="00152B09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udvikles en solid fælles viden om og fælles forståelse af barnet/den unge og dennes forudsætninger og behov.</w:t>
                    </w:r>
                  </w:p>
                  <w:p w14:paraId="6052A192" w14:textId="77777777" w:rsidR="00152B09" w:rsidRPr="00152B09" w:rsidRDefault="00152B09" w:rsidP="00152B09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samarbejdes og koordineres på tværs af skole, hjem og forvaltninger.</w:t>
                    </w:r>
                  </w:p>
                  <w:p w14:paraId="5D0D5540" w14:textId="77777777" w:rsidR="00152B09" w:rsidRPr="00152B09" w:rsidRDefault="00152B09" w:rsidP="00152B09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arbejdes med overskuelige og tydelig mål med øje for det tempo, som forandringerne kan finde sted i.</w:t>
                    </w:r>
                  </w:p>
                  <w:p w14:paraId="638C51B6" w14:textId="77777777" w:rsidR="00152B09" w:rsidRPr="00152B09" w:rsidRDefault="00152B09" w:rsidP="00152B09">
                    <w:pPr>
                      <w:pStyle w:val="demitabel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Barnet/den unge skal inddrages, så han/hun kan bidrage på egne præmisser.</w:t>
                    </w:r>
                  </w:p>
                  <w:p w14:paraId="1927AEAD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2264EA7B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På baggrund af kortlægningen har VISO sammen med specialister fra hele landet arbejdet på at omsætte de beskyttende faktorer til rådgivning i praksis.  </w:t>
                    </w:r>
                  </w:p>
                  <w:p w14:paraId="14843D0A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30265FA2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VISO’s tilgang til rådgivningsforløb vedr. bekymrende skolefravær er derfor baseret på tre overordnede fagfaglige principper:</w:t>
                    </w:r>
                  </w:p>
                  <w:p w14:paraId="4B2F89C4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690343DE" w14:textId="77777777" w:rsidR="004C4A18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Problemstillingerne og de mulige løsninger skal betragtes som et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 xml:space="preserve"> FÆLLESSKABS-ANLIGGENDE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.  </w:t>
                    </w:r>
                  </w:p>
                  <w:p w14:paraId="79C4FBB7" w14:textId="782971E5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Ingen kan løse problemerne alene: Det er et anliggende for fællesskabet.</w:t>
                    </w:r>
                  </w:p>
                  <w:p w14:paraId="14F9A1AE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47BC4FFA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Det stiller krav om at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 xml:space="preserve"> BARNETS/DEN UNGES EGET PERSPEKTIV 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inddrages aktivt gennem hele forløbet, og at alle parter indgår i et involverende og forpligtende 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SAMARBEDE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på tværs.</w:t>
                    </w:r>
                  </w:p>
                  <w:p w14:paraId="1E54F367" w14:textId="77777777" w:rsidR="00152B09" w:rsidRPr="00152B09" w:rsidRDefault="00152B09" w:rsidP="00152B09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</w:p>
                  <w:p w14:paraId="26ADE4A6" w14:textId="77777777" w:rsidR="004C4A18" w:rsidRDefault="00152B09" w:rsidP="004C4A18">
                    <w:pPr>
                      <w:pStyle w:val="demitabel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For at sikre at alle involverede har et fælles overblik over mål, proces og aftaler, skal 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 xml:space="preserve">RÅDGIVNINGSLOGGEN 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være et gennemgående og fælles arbejds- og aftaleredskab,</w:t>
                    </w:r>
                  </w:p>
                  <w:p w14:paraId="78AF6F4A" w14:textId="492EE256" w:rsidR="00152B09" w:rsidRPr="004C4A18" w:rsidRDefault="00152B09" w:rsidP="004C4A18">
                    <w:pPr>
                      <w:pStyle w:val="demitabel"/>
                      <w:rPr>
                        <w:rStyle w:val="Overskrift1Tegn"/>
                        <w:rFonts w:ascii="Arial" w:eastAsiaTheme="minorHAnsi" w:hAnsi="Arial" w:cs="Arial"/>
                        <w:b w:val="0"/>
                        <w:bCs w:val="0"/>
                        <w:color w:val="00000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strukturere og systematisere dialog og samarbejde.</w:t>
                    </w:r>
                  </w:p>
                  <w:p w14:paraId="09ADD327" w14:textId="77777777" w:rsidR="00152B09" w:rsidRPr="00152B09" w:rsidRDefault="00152B09" w:rsidP="00152B09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4343"/>
    <w:multiLevelType w:val="hybridMultilevel"/>
    <w:tmpl w:val="C2D63FE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3CB8"/>
    <w:multiLevelType w:val="hybridMultilevel"/>
    <w:tmpl w:val="3B8A779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63B6C"/>
    <w:multiLevelType w:val="hybridMultilevel"/>
    <w:tmpl w:val="99BC2C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E69218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iCs/>
        <w:color w:val="AA251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181C"/>
    <w:multiLevelType w:val="hybridMultilevel"/>
    <w:tmpl w:val="36A0FF48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C36A3"/>
    <w:multiLevelType w:val="hybridMultilevel"/>
    <w:tmpl w:val="93B2BD30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77CDF"/>
    <w:multiLevelType w:val="hybridMultilevel"/>
    <w:tmpl w:val="737A8798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873B6"/>
    <w:multiLevelType w:val="hybridMultilevel"/>
    <w:tmpl w:val="6FF8F9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85048"/>
    <w:multiLevelType w:val="hybridMultilevel"/>
    <w:tmpl w:val="255ED3F4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849AE"/>
    <w:multiLevelType w:val="hybridMultilevel"/>
    <w:tmpl w:val="99607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B2841B30">
      <w:numFmt w:val="bullet"/>
      <w:lvlText w:val=""/>
      <w:lvlJc w:val="left"/>
      <w:pPr>
        <w:ind w:left="1440" w:hanging="360"/>
      </w:pPr>
      <w:rPr>
        <w:rFonts w:ascii="Wingdings" w:hAnsi="Wingdings" w:cstheme="minorBidi" w:hint="default"/>
        <w:b w:val="0"/>
        <w:i w:val="0"/>
        <w:iCs/>
        <w:color w:val="000000" w:themeColor="tex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3B1"/>
    <w:rsid w:val="00002207"/>
    <w:rsid w:val="000163E3"/>
    <w:rsid w:val="00016831"/>
    <w:rsid w:val="00027420"/>
    <w:rsid w:val="00032C7B"/>
    <w:rsid w:val="000446A3"/>
    <w:rsid w:val="0005586F"/>
    <w:rsid w:val="000563CD"/>
    <w:rsid w:val="00056B21"/>
    <w:rsid w:val="000656B8"/>
    <w:rsid w:val="00073A78"/>
    <w:rsid w:val="00091FA4"/>
    <w:rsid w:val="000967A2"/>
    <w:rsid w:val="000A11B8"/>
    <w:rsid w:val="000A4035"/>
    <w:rsid w:val="000A69AA"/>
    <w:rsid w:val="000A71A3"/>
    <w:rsid w:val="000B2127"/>
    <w:rsid w:val="000B79BD"/>
    <w:rsid w:val="000C59C5"/>
    <w:rsid w:val="000C7A43"/>
    <w:rsid w:val="000D76CE"/>
    <w:rsid w:val="000E6EFA"/>
    <w:rsid w:val="000F1C4F"/>
    <w:rsid w:val="00104B8A"/>
    <w:rsid w:val="0010619E"/>
    <w:rsid w:val="00120321"/>
    <w:rsid w:val="001205BC"/>
    <w:rsid w:val="001215BE"/>
    <w:rsid w:val="00124F0C"/>
    <w:rsid w:val="001355FD"/>
    <w:rsid w:val="00146256"/>
    <w:rsid w:val="001465EF"/>
    <w:rsid w:val="00146844"/>
    <w:rsid w:val="00150620"/>
    <w:rsid w:val="00151EE1"/>
    <w:rsid w:val="00152B09"/>
    <w:rsid w:val="001541EB"/>
    <w:rsid w:val="001568D8"/>
    <w:rsid w:val="001643E2"/>
    <w:rsid w:val="0017253D"/>
    <w:rsid w:val="001753A1"/>
    <w:rsid w:val="00181E19"/>
    <w:rsid w:val="00182F7E"/>
    <w:rsid w:val="001908AD"/>
    <w:rsid w:val="001B1129"/>
    <w:rsid w:val="001B20F0"/>
    <w:rsid w:val="001B6A6C"/>
    <w:rsid w:val="001B6B79"/>
    <w:rsid w:val="001B70F5"/>
    <w:rsid w:val="001C4E46"/>
    <w:rsid w:val="001D06BB"/>
    <w:rsid w:val="001D09AF"/>
    <w:rsid w:val="001D6188"/>
    <w:rsid w:val="001D7301"/>
    <w:rsid w:val="001E5494"/>
    <w:rsid w:val="001E6FB1"/>
    <w:rsid w:val="001E79BF"/>
    <w:rsid w:val="001F1685"/>
    <w:rsid w:val="00203001"/>
    <w:rsid w:val="00203816"/>
    <w:rsid w:val="00215E89"/>
    <w:rsid w:val="00221484"/>
    <w:rsid w:val="0022661F"/>
    <w:rsid w:val="002330A9"/>
    <w:rsid w:val="00235E89"/>
    <w:rsid w:val="00236D4A"/>
    <w:rsid w:val="00240EE4"/>
    <w:rsid w:val="00243484"/>
    <w:rsid w:val="0024710D"/>
    <w:rsid w:val="002552E6"/>
    <w:rsid w:val="0027081B"/>
    <w:rsid w:val="00285D6E"/>
    <w:rsid w:val="00286FA8"/>
    <w:rsid w:val="00287E64"/>
    <w:rsid w:val="00292841"/>
    <w:rsid w:val="0029477C"/>
    <w:rsid w:val="002A3DF4"/>
    <w:rsid w:val="002B4F17"/>
    <w:rsid w:val="002C7A7C"/>
    <w:rsid w:val="002D4EDD"/>
    <w:rsid w:val="002E1B8D"/>
    <w:rsid w:val="002E69C3"/>
    <w:rsid w:val="00301496"/>
    <w:rsid w:val="003053A8"/>
    <w:rsid w:val="00306A29"/>
    <w:rsid w:val="00307355"/>
    <w:rsid w:val="003135D5"/>
    <w:rsid w:val="003172D6"/>
    <w:rsid w:val="003262B9"/>
    <w:rsid w:val="00326C86"/>
    <w:rsid w:val="003368E8"/>
    <w:rsid w:val="00337BE2"/>
    <w:rsid w:val="00340B52"/>
    <w:rsid w:val="0034256E"/>
    <w:rsid w:val="0034570E"/>
    <w:rsid w:val="00351E50"/>
    <w:rsid w:val="00354988"/>
    <w:rsid w:val="00354AE8"/>
    <w:rsid w:val="00361C07"/>
    <w:rsid w:val="00364DCC"/>
    <w:rsid w:val="00380876"/>
    <w:rsid w:val="0038650E"/>
    <w:rsid w:val="00397C72"/>
    <w:rsid w:val="003A2734"/>
    <w:rsid w:val="003A674D"/>
    <w:rsid w:val="003C4129"/>
    <w:rsid w:val="003E5F91"/>
    <w:rsid w:val="003F2268"/>
    <w:rsid w:val="004006A9"/>
    <w:rsid w:val="00406C3C"/>
    <w:rsid w:val="00410C20"/>
    <w:rsid w:val="00413B7A"/>
    <w:rsid w:val="00422BBD"/>
    <w:rsid w:val="00437C6B"/>
    <w:rsid w:val="00440A06"/>
    <w:rsid w:val="004423DA"/>
    <w:rsid w:val="00444D10"/>
    <w:rsid w:val="0044552B"/>
    <w:rsid w:val="00456A72"/>
    <w:rsid w:val="00475E45"/>
    <w:rsid w:val="00477ACE"/>
    <w:rsid w:val="00487B27"/>
    <w:rsid w:val="00490220"/>
    <w:rsid w:val="004B4664"/>
    <w:rsid w:val="004C4A18"/>
    <w:rsid w:val="004C68F4"/>
    <w:rsid w:val="004D54A2"/>
    <w:rsid w:val="004D7BFE"/>
    <w:rsid w:val="004E2A77"/>
    <w:rsid w:val="004F2609"/>
    <w:rsid w:val="00501D5B"/>
    <w:rsid w:val="0050516E"/>
    <w:rsid w:val="00511104"/>
    <w:rsid w:val="00511E49"/>
    <w:rsid w:val="00512D73"/>
    <w:rsid w:val="0051609D"/>
    <w:rsid w:val="00522E47"/>
    <w:rsid w:val="00527805"/>
    <w:rsid w:val="005302F1"/>
    <w:rsid w:val="00530F53"/>
    <w:rsid w:val="00534805"/>
    <w:rsid w:val="00541EA7"/>
    <w:rsid w:val="00541F0D"/>
    <w:rsid w:val="0054248E"/>
    <w:rsid w:val="00543D1E"/>
    <w:rsid w:val="00571766"/>
    <w:rsid w:val="005807D1"/>
    <w:rsid w:val="00580B1A"/>
    <w:rsid w:val="005A43E2"/>
    <w:rsid w:val="005A6C33"/>
    <w:rsid w:val="005C38AD"/>
    <w:rsid w:val="005D2AAE"/>
    <w:rsid w:val="005D3DC8"/>
    <w:rsid w:val="005D68DF"/>
    <w:rsid w:val="005E5BCE"/>
    <w:rsid w:val="005F112A"/>
    <w:rsid w:val="005F36AD"/>
    <w:rsid w:val="005F4E14"/>
    <w:rsid w:val="00613FD3"/>
    <w:rsid w:val="00637707"/>
    <w:rsid w:val="006402D1"/>
    <w:rsid w:val="006513EE"/>
    <w:rsid w:val="00665368"/>
    <w:rsid w:val="0067174C"/>
    <w:rsid w:val="00672D86"/>
    <w:rsid w:val="00674555"/>
    <w:rsid w:val="00680E5D"/>
    <w:rsid w:val="0068758F"/>
    <w:rsid w:val="006B045B"/>
    <w:rsid w:val="006B7ED4"/>
    <w:rsid w:val="006C0969"/>
    <w:rsid w:val="006D2DFE"/>
    <w:rsid w:val="006D3F84"/>
    <w:rsid w:val="006D5CDB"/>
    <w:rsid w:val="006D7391"/>
    <w:rsid w:val="006E11B6"/>
    <w:rsid w:val="006E488F"/>
    <w:rsid w:val="006F7AF8"/>
    <w:rsid w:val="00703361"/>
    <w:rsid w:val="00706797"/>
    <w:rsid w:val="00716D7F"/>
    <w:rsid w:val="00717123"/>
    <w:rsid w:val="00717D7C"/>
    <w:rsid w:val="00722CCA"/>
    <w:rsid w:val="007256B7"/>
    <w:rsid w:val="007308EA"/>
    <w:rsid w:val="00732B32"/>
    <w:rsid w:val="0073360B"/>
    <w:rsid w:val="007345AD"/>
    <w:rsid w:val="007416BA"/>
    <w:rsid w:val="007444D1"/>
    <w:rsid w:val="00751B44"/>
    <w:rsid w:val="00756EC2"/>
    <w:rsid w:val="00772AA3"/>
    <w:rsid w:val="007848E1"/>
    <w:rsid w:val="00784B38"/>
    <w:rsid w:val="00785AFF"/>
    <w:rsid w:val="0078710A"/>
    <w:rsid w:val="00795718"/>
    <w:rsid w:val="007966D2"/>
    <w:rsid w:val="007B0A1E"/>
    <w:rsid w:val="007C0025"/>
    <w:rsid w:val="007C021E"/>
    <w:rsid w:val="007C5C20"/>
    <w:rsid w:val="007D1F1E"/>
    <w:rsid w:val="007D4818"/>
    <w:rsid w:val="007E2ABA"/>
    <w:rsid w:val="007E4EE5"/>
    <w:rsid w:val="007F493F"/>
    <w:rsid w:val="008038CC"/>
    <w:rsid w:val="00805066"/>
    <w:rsid w:val="00815892"/>
    <w:rsid w:val="00821AC4"/>
    <w:rsid w:val="00841ED4"/>
    <w:rsid w:val="008470E2"/>
    <w:rsid w:val="00865E88"/>
    <w:rsid w:val="00877276"/>
    <w:rsid w:val="00884801"/>
    <w:rsid w:val="008929D7"/>
    <w:rsid w:val="008952DB"/>
    <w:rsid w:val="008A71BE"/>
    <w:rsid w:val="008C0AE8"/>
    <w:rsid w:val="008C0BF7"/>
    <w:rsid w:val="008C1668"/>
    <w:rsid w:val="008C517B"/>
    <w:rsid w:val="008D38C0"/>
    <w:rsid w:val="008D4E64"/>
    <w:rsid w:val="008E69C7"/>
    <w:rsid w:val="008F1E43"/>
    <w:rsid w:val="008F6456"/>
    <w:rsid w:val="00902774"/>
    <w:rsid w:val="00903BE6"/>
    <w:rsid w:val="00922A08"/>
    <w:rsid w:val="009247CD"/>
    <w:rsid w:val="009250E6"/>
    <w:rsid w:val="00933FF7"/>
    <w:rsid w:val="00947598"/>
    <w:rsid w:val="00950B3E"/>
    <w:rsid w:val="009546A4"/>
    <w:rsid w:val="009579F5"/>
    <w:rsid w:val="0096623B"/>
    <w:rsid w:val="00975A75"/>
    <w:rsid w:val="00985000"/>
    <w:rsid w:val="009973C4"/>
    <w:rsid w:val="009A1BCC"/>
    <w:rsid w:val="009A3EEB"/>
    <w:rsid w:val="009B04ED"/>
    <w:rsid w:val="009C0E7C"/>
    <w:rsid w:val="009C2AA4"/>
    <w:rsid w:val="009D467F"/>
    <w:rsid w:val="009E4C4E"/>
    <w:rsid w:val="009E4DA0"/>
    <w:rsid w:val="009F7600"/>
    <w:rsid w:val="00A1159D"/>
    <w:rsid w:val="00A21B55"/>
    <w:rsid w:val="00A40C7D"/>
    <w:rsid w:val="00A462ED"/>
    <w:rsid w:val="00A52BDA"/>
    <w:rsid w:val="00A619D7"/>
    <w:rsid w:val="00A62120"/>
    <w:rsid w:val="00A6694B"/>
    <w:rsid w:val="00A701DD"/>
    <w:rsid w:val="00A72374"/>
    <w:rsid w:val="00A74301"/>
    <w:rsid w:val="00A82DA9"/>
    <w:rsid w:val="00A844D8"/>
    <w:rsid w:val="00A91AB5"/>
    <w:rsid w:val="00AD37DE"/>
    <w:rsid w:val="00AD4F9C"/>
    <w:rsid w:val="00AE0A19"/>
    <w:rsid w:val="00AE3163"/>
    <w:rsid w:val="00AE7CB9"/>
    <w:rsid w:val="00B16303"/>
    <w:rsid w:val="00B21E00"/>
    <w:rsid w:val="00B221DC"/>
    <w:rsid w:val="00B3134B"/>
    <w:rsid w:val="00B34F61"/>
    <w:rsid w:val="00B53D55"/>
    <w:rsid w:val="00B62832"/>
    <w:rsid w:val="00B84E4E"/>
    <w:rsid w:val="00B866DB"/>
    <w:rsid w:val="00BB6781"/>
    <w:rsid w:val="00BC7819"/>
    <w:rsid w:val="00BD0B5B"/>
    <w:rsid w:val="00BD53CD"/>
    <w:rsid w:val="00BD5AEF"/>
    <w:rsid w:val="00BD7C5A"/>
    <w:rsid w:val="00BE03DA"/>
    <w:rsid w:val="00BE7B54"/>
    <w:rsid w:val="00BF291F"/>
    <w:rsid w:val="00BF4E15"/>
    <w:rsid w:val="00BF5E71"/>
    <w:rsid w:val="00C10567"/>
    <w:rsid w:val="00C1198A"/>
    <w:rsid w:val="00C16A20"/>
    <w:rsid w:val="00C17995"/>
    <w:rsid w:val="00C334D1"/>
    <w:rsid w:val="00C45C59"/>
    <w:rsid w:val="00C57CF0"/>
    <w:rsid w:val="00C6552F"/>
    <w:rsid w:val="00C7371D"/>
    <w:rsid w:val="00C75A7F"/>
    <w:rsid w:val="00C856CB"/>
    <w:rsid w:val="00C95AE5"/>
    <w:rsid w:val="00CB0849"/>
    <w:rsid w:val="00CB19BE"/>
    <w:rsid w:val="00CB22A4"/>
    <w:rsid w:val="00CC32F9"/>
    <w:rsid w:val="00CC360A"/>
    <w:rsid w:val="00CC6723"/>
    <w:rsid w:val="00CC7A9D"/>
    <w:rsid w:val="00CE41BF"/>
    <w:rsid w:val="00CE6301"/>
    <w:rsid w:val="00CE7454"/>
    <w:rsid w:val="00CF1A73"/>
    <w:rsid w:val="00D00527"/>
    <w:rsid w:val="00D02163"/>
    <w:rsid w:val="00D06C39"/>
    <w:rsid w:val="00D07C17"/>
    <w:rsid w:val="00D07EF8"/>
    <w:rsid w:val="00D11C36"/>
    <w:rsid w:val="00D12B31"/>
    <w:rsid w:val="00D176DE"/>
    <w:rsid w:val="00D2172F"/>
    <w:rsid w:val="00D24C25"/>
    <w:rsid w:val="00D250F2"/>
    <w:rsid w:val="00D25774"/>
    <w:rsid w:val="00D2675F"/>
    <w:rsid w:val="00D340C1"/>
    <w:rsid w:val="00D51EBE"/>
    <w:rsid w:val="00D57D11"/>
    <w:rsid w:val="00D63FB3"/>
    <w:rsid w:val="00D66F69"/>
    <w:rsid w:val="00D77C56"/>
    <w:rsid w:val="00DA6270"/>
    <w:rsid w:val="00DA7D92"/>
    <w:rsid w:val="00DB20FC"/>
    <w:rsid w:val="00DB7792"/>
    <w:rsid w:val="00DC39BD"/>
    <w:rsid w:val="00DC7360"/>
    <w:rsid w:val="00DE1175"/>
    <w:rsid w:val="00E053B1"/>
    <w:rsid w:val="00E0597D"/>
    <w:rsid w:val="00E203D3"/>
    <w:rsid w:val="00E24B37"/>
    <w:rsid w:val="00E24EC1"/>
    <w:rsid w:val="00E362BB"/>
    <w:rsid w:val="00E42AD2"/>
    <w:rsid w:val="00E564E1"/>
    <w:rsid w:val="00E732C3"/>
    <w:rsid w:val="00E73944"/>
    <w:rsid w:val="00E9519F"/>
    <w:rsid w:val="00EB1398"/>
    <w:rsid w:val="00EB1BA0"/>
    <w:rsid w:val="00EC71D5"/>
    <w:rsid w:val="00ED0F9B"/>
    <w:rsid w:val="00ED4A59"/>
    <w:rsid w:val="00EE0398"/>
    <w:rsid w:val="00EF4B15"/>
    <w:rsid w:val="00EF611A"/>
    <w:rsid w:val="00F0614D"/>
    <w:rsid w:val="00F1020B"/>
    <w:rsid w:val="00F214B0"/>
    <w:rsid w:val="00F318B1"/>
    <w:rsid w:val="00F34BFC"/>
    <w:rsid w:val="00F4480A"/>
    <w:rsid w:val="00F61DF3"/>
    <w:rsid w:val="00F62707"/>
    <w:rsid w:val="00F74BBF"/>
    <w:rsid w:val="00F91F89"/>
    <w:rsid w:val="00FA6E4E"/>
    <w:rsid w:val="00FA79AD"/>
    <w:rsid w:val="00FA7EE3"/>
    <w:rsid w:val="00FB05DD"/>
    <w:rsid w:val="00FC5EFE"/>
    <w:rsid w:val="00FD2B71"/>
    <w:rsid w:val="00FD7B84"/>
    <w:rsid w:val="00FD7BCA"/>
    <w:rsid w:val="00FE731A"/>
    <w:rsid w:val="00F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C2311"/>
  <w15:docId w15:val="{3630EA64-82D1-43B4-A83B-83EDC147E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B8D"/>
    <w:rPr>
      <w:rFonts w:ascii="Arial" w:eastAsiaTheme="minorEastAsia" w:hAnsi="Arial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66D2"/>
    <w:pPr>
      <w:keepNext/>
      <w:keepLines/>
      <w:spacing w:before="360" w:after="360"/>
      <w:outlineLvl w:val="0"/>
    </w:pPr>
    <w:rPr>
      <w:rFonts w:eastAsiaTheme="majorEastAsia" w:cstheme="minorHAnsi"/>
      <w:b/>
      <w:bCs/>
      <w:color w:val="AF2A2E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73A78"/>
    <w:pPr>
      <w:keepNext/>
      <w:keepLines/>
      <w:spacing w:before="160" w:after="120" w:line="240" w:lineRule="auto"/>
      <w:outlineLvl w:val="1"/>
    </w:pPr>
    <w:rPr>
      <w:rFonts w:eastAsiaTheme="majorEastAsia" w:cstheme="majorBidi"/>
      <w:b/>
      <w:color w:val="AF2A2E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73A78"/>
    <w:pPr>
      <w:keepNext/>
      <w:keepLines/>
      <w:spacing w:before="40" w:after="0"/>
      <w:outlineLvl w:val="2"/>
    </w:pPr>
    <w:rPr>
      <w:rFonts w:eastAsiaTheme="majorEastAsia" w:cstheme="majorBidi"/>
      <w:color w:val="AF2A2E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73A7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AF2A2E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CC360A"/>
    <w:pPr>
      <w:keepNext/>
      <w:keepLines/>
      <w:spacing w:before="40" w:after="0" w:line="240" w:lineRule="auto"/>
      <w:outlineLvl w:val="4"/>
    </w:pPr>
    <w:rPr>
      <w:rFonts w:eastAsiaTheme="majorEastAsia" w:cstheme="majorBidi"/>
      <w:b/>
      <w:bCs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73A78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73A7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C45C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45C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66D2"/>
    <w:rPr>
      <w:rFonts w:eastAsiaTheme="majorEastAsia" w:cstheme="minorHAnsi"/>
      <w:b/>
      <w:bCs/>
      <w:color w:val="AF2A2E"/>
      <w:sz w:val="40"/>
      <w:szCs w:val="40"/>
    </w:rPr>
  </w:style>
  <w:style w:type="table" w:styleId="Tabel-Gitter">
    <w:name w:val="Table Grid"/>
    <w:basedOn w:val="Tabel-Normal"/>
    <w:uiPriority w:val="59"/>
    <w:rsid w:val="00C4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619D7"/>
    <w:pPr>
      <w:spacing w:after="200" w:line="276" w:lineRule="auto"/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073A78"/>
    <w:rPr>
      <w:rFonts w:ascii="Arial" w:eastAsiaTheme="majorEastAsia" w:hAnsi="Arial" w:cstheme="majorBidi"/>
      <w:b/>
      <w:color w:val="AF2A2E"/>
      <w:sz w:val="26"/>
      <w:szCs w:val="26"/>
    </w:rPr>
  </w:style>
  <w:style w:type="paragraph" w:styleId="Ingenafstand">
    <w:name w:val="No Spacing"/>
    <w:link w:val="IngenafstandTegn"/>
    <w:uiPriority w:val="1"/>
    <w:qFormat/>
    <w:rsid w:val="00073A78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3014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7C0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C0025"/>
  </w:style>
  <w:style w:type="paragraph" w:styleId="Sidefod">
    <w:name w:val="footer"/>
    <w:basedOn w:val="Normal"/>
    <w:link w:val="SidefodTegn"/>
    <w:uiPriority w:val="99"/>
    <w:unhideWhenUsed/>
    <w:rsid w:val="007C0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C0025"/>
  </w:style>
  <w:style w:type="character" w:customStyle="1" w:styleId="Overskrift3Tegn">
    <w:name w:val="Overskrift 3 Tegn"/>
    <w:basedOn w:val="Standardskrifttypeiafsnit"/>
    <w:link w:val="Overskrift3"/>
    <w:uiPriority w:val="9"/>
    <w:rsid w:val="00073A78"/>
    <w:rPr>
      <w:rFonts w:ascii="Arial" w:eastAsiaTheme="majorEastAsia" w:hAnsi="Arial" w:cstheme="majorBidi"/>
      <w:color w:val="AF2A2E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694B"/>
    <w:rPr>
      <w:rFonts w:ascii="Tahoma" w:hAnsi="Tahoma" w:cs="Tahoma"/>
      <w:sz w:val="16"/>
      <w:szCs w:val="16"/>
    </w:rPr>
  </w:style>
  <w:style w:type="paragraph" w:styleId="Overskrift">
    <w:name w:val="TOC Heading"/>
    <w:basedOn w:val="Overskrift1"/>
    <w:next w:val="Normal"/>
    <w:uiPriority w:val="39"/>
    <w:unhideWhenUsed/>
    <w:qFormat/>
    <w:rsid w:val="001E79BF"/>
    <w:pPr>
      <w:outlineLvl w:val="9"/>
    </w:pPr>
    <w:rPr>
      <w:b w:val="0"/>
      <w:bCs w:val="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E79BF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E79BF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1E79BF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1E79BF"/>
    <w:rPr>
      <w:color w:val="0563C1" w:themeColor="hyperlink"/>
      <w:u w:val="single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E69C7"/>
    <w:pPr>
      <w:spacing w:after="0" w:line="240" w:lineRule="auto"/>
    </w:pPr>
    <w:rPr>
      <w:i/>
      <w:szCs w:val="1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E69C7"/>
    <w:rPr>
      <w:rFonts w:eastAsiaTheme="minorEastAsia"/>
      <w:i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D06B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D06B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D06B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D06B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D06BB"/>
    <w:rPr>
      <w:b/>
      <w:bCs/>
      <w:sz w:val="20"/>
      <w:szCs w:val="20"/>
    </w:rPr>
  </w:style>
  <w:style w:type="character" w:styleId="Sidetal">
    <w:name w:val="page number"/>
    <w:basedOn w:val="Standardskrifttypeiafsnit"/>
    <w:uiPriority w:val="99"/>
    <w:semiHidden/>
    <w:unhideWhenUsed/>
    <w:rsid w:val="00530F53"/>
  </w:style>
  <w:style w:type="character" w:customStyle="1" w:styleId="Overskrift4Tegn">
    <w:name w:val="Overskrift 4 Tegn"/>
    <w:basedOn w:val="Standardskrifttypeiafsnit"/>
    <w:link w:val="Overskrift4"/>
    <w:uiPriority w:val="9"/>
    <w:rsid w:val="00073A78"/>
    <w:rPr>
      <w:rFonts w:ascii="Arial" w:eastAsiaTheme="majorEastAsia" w:hAnsi="Arial" w:cstheme="majorBidi"/>
      <w:i/>
      <w:iCs/>
      <w:color w:val="AF2A2E"/>
    </w:rPr>
  </w:style>
  <w:style w:type="character" w:styleId="Kraftigfremhvning">
    <w:name w:val="Intense Emphasis"/>
    <w:uiPriority w:val="21"/>
    <w:qFormat/>
    <w:rsid w:val="006B045B"/>
  </w:style>
  <w:style w:type="table" w:styleId="Listetabel6-farverig-farve2">
    <w:name w:val="List Table 6 Colorful Accent 2"/>
    <w:aliases w:val="Rådgivning02"/>
    <w:basedOn w:val="Tabel-Normal"/>
    <w:uiPriority w:val="51"/>
    <w:rsid w:val="00CC360A"/>
    <w:pPr>
      <w:spacing w:after="0" w:line="240" w:lineRule="auto"/>
    </w:pPr>
    <w:rPr>
      <w:rFonts w:cs="Times New Roman (Brødtekst CS)"/>
      <w:color w:val="000000" w:themeColor="text1"/>
    </w:rPr>
    <w:tblPr>
      <w:tblStyleRowBandSize w:val="1"/>
      <w:tblStyleColBandSize w:val="1"/>
      <w:tblBorders>
        <w:top w:val="single" w:sz="4" w:space="0" w:color="AF2A2E"/>
        <w:bottom w:val="single" w:sz="4" w:space="0" w:color="AF2A2E"/>
      </w:tblBorders>
    </w:tbl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2">
    <w:name w:val="Grid Table 2 Accent 2"/>
    <w:basedOn w:val="Tabel-Normal"/>
    <w:uiPriority w:val="47"/>
    <w:rsid w:val="00CC36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bottom w:val="single" w:sz="4" w:space="0" w:color="AF2A2E"/>
        <w:insideH w:val="single" w:sz="4" w:space="0" w:color="AF2A2E"/>
        <w:insideV w:val="single" w:sz="4" w:space="0" w:color="AF2A2E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itat">
    <w:name w:val="Quote"/>
    <w:basedOn w:val="Normal"/>
    <w:next w:val="Normal"/>
    <w:link w:val="CitatTegn"/>
    <w:uiPriority w:val="29"/>
    <w:qFormat/>
    <w:rsid w:val="00E564E1"/>
    <w:pPr>
      <w:spacing w:after="0" w:line="240" w:lineRule="auto"/>
    </w:pPr>
    <w:rPr>
      <w:rFonts w:asciiTheme="majorHAnsi" w:hAnsiTheme="majorHAnsi" w:cstheme="majorHAnsi"/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E564E1"/>
    <w:rPr>
      <w:rFonts w:asciiTheme="majorHAnsi" w:eastAsiaTheme="minorEastAsia" w:hAnsiTheme="majorHAnsi" w:cstheme="majorHAnsi"/>
      <w:i/>
      <w:iCs/>
      <w:color w:val="000000" w:themeColor="text1"/>
    </w:rPr>
  </w:style>
  <w:style w:type="table" w:styleId="Gittertabel1lys-farve2">
    <w:name w:val="Grid Table 1 Light Accent 2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CC36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6">
    <w:name w:val="Grid Table 2 Accent 6"/>
    <w:basedOn w:val="Tabel-Normal"/>
    <w:uiPriority w:val="47"/>
    <w:rsid w:val="00CC360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Overskrift5Tegn">
    <w:name w:val="Overskrift 5 Tegn"/>
    <w:basedOn w:val="Standardskrifttypeiafsnit"/>
    <w:link w:val="Overskrift5"/>
    <w:uiPriority w:val="9"/>
    <w:rsid w:val="00CC360A"/>
    <w:rPr>
      <w:rFonts w:eastAsiaTheme="majorEastAsia" w:cstheme="majorBidi"/>
      <w:b/>
      <w:bCs/>
      <w:color w:val="000000" w:themeColor="text1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073A78"/>
    <w:rPr>
      <w:rFonts w:ascii="Arial" w:eastAsiaTheme="majorEastAsia" w:hAnsi="Arial" w:cstheme="majorBidi"/>
      <w:color w:val="1F3763" w:themeColor="accent1" w:themeShade="7F"/>
    </w:rPr>
  </w:style>
  <w:style w:type="table" w:styleId="Tabelgitter-lys">
    <w:name w:val="Grid Table Light"/>
    <w:basedOn w:val="Tabel-Normal"/>
    <w:uiPriority w:val="40"/>
    <w:rsid w:val="00CC36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inal">
    <w:name w:val="final"/>
    <w:basedOn w:val="Tabel-Normal"/>
    <w:uiPriority w:val="99"/>
    <w:rsid w:val="006B045B"/>
    <w:pPr>
      <w:spacing w:after="0" w:line="240" w:lineRule="auto"/>
    </w:pPr>
    <w:tblPr/>
    <w:tcPr>
      <w:vAlign w:val="center"/>
    </w:tcPr>
  </w:style>
  <w:style w:type="table" w:styleId="Almindeligtabel5">
    <w:name w:val="Plain Table 5"/>
    <w:basedOn w:val="Tabel-Normal"/>
    <w:uiPriority w:val="45"/>
    <w:rsid w:val="00CC36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tabel1-lys-farve5">
    <w:name w:val="Grid Table 1 Light Accent 5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lmindeligtabel1">
    <w:name w:val="Plain Table 1"/>
    <w:basedOn w:val="Tabel-Normal"/>
    <w:uiPriority w:val="41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AF2A2E"/>
        <w:bottom w:val="single" w:sz="4" w:space="0" w:color="AF2A2E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B04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B04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B04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B04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6-farverig-farve6">
    <w:name w:val="Grid Table 6 Colorful Accent 6"/>
    <w:basedOn w:val="Tabel-Normal"/>
    <w:uiPriority w:val="51"/>
    <w:rsid w:val="006B04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B04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B04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remhv">
    <w:name w:val="Emphasis"/>
    <w:basedOn w:val="Standardskrifttypeiafsnit"/>
    <w:uiPriority w:val="20"/>
    <w:qFormat/>
    <w:rsid w:val="006B045B"/>
    <w:rPr>
      <w:i/>
      <w:iCs/>
    </w:rPr>
  </w:style>
  <w:style w:type="character" w:styleId="Svagfremhvning">
    <w:name w:val="Subtle Emphasis"/>
    <w:basedOn w:val="Kraftigfremhvning"/>
    <w:uiPriority w:val="19"/>
    <w:qFormat/>
    <w:rsid w:val="006B045B"/>
    <w:rPr>
      <w:rFonts w:asciiTheme="minorHAnsi" w:hAnsiTheme="minorHAnsi"/>
      <w:i w:val="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73A78"/>
    <w:rPr>
      <w:rFonts w:ascii="Arial" w:eastAsiaTheme="majorEastAsia" w:hAnsi="Arial" w:cstheme="majorBidi"/>
      <w:i/>
      <w:iCs/>
      <w:color w:val="1F3763" w:themeColor="accent1" w:themeShade="7F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05586F"/>
    <w:rPr>
      <w:rFonts w:ascii="Arial" w:hAnsi="Arial"/>
    </w:rPr>
  </w:style>
  <w:style w:type="paragraph" w:customStyle="1" w:styleId="Afsnitsformat1">
    <w:name w:val="Afsnitsformat 1"/>
    <w:basedOn w:val="Normal"/>
    <w:uiPriority w:val="99"/>
    <w:rsid w:val="00A72374"/>
    <w:pPr>
      <w:autoSpaceDE w:val="0"/>
      <w:autoSpaceDN w:val="0"/>
      <w:adjustRightInd w:val="0"/>
      <w:spacing w:after="0" w:line="288" w:lineRule="auto"/>
      <w:textAlignment w:val="center"/>
    </w:pPr>
    <w:rPr>
      <w:rFonts w:ascii="TitilliumText22L-Regular" w:eastAsiaTheme="minorHAnsi" w:hAnsi="TitilliumText22L-Regular" w:cs="TitilliumText22L-Regular"/>
      <w:color w:val="000000"/>
      <w:sz w:val="24"/>
      <w:szCs w:val="24"/>
    </w:rPr>
  </w:style>
  <w:style w:type="paragraph" w:customStyle="1" w:styleId="demitabel">
    <w:name w:val="demi tabel"/>
    <w:basedOn w:val="Normal"/>
    <w:uiPriority w:val="99"/>
    <w:rsid w:val="00A72374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FOUNDRYSTERLING-DEMI" w:eastAsiaTheme="minorHAnsi" w:hAnsi="FOUNDRYSTERLING-DEMI" w:cs="FOUNDRYSTERLING-DEMI"/>
      <w:color w:val="000000"/>
      <w:sz w:val="17"/>
      <w:szCs w:val="17"/>
    </w:rPr>
  </w:style>
  <w:style w:type="character" w:customStyle="1" w:styleId="Tegnformat2">
    <w:name w:val="Tegnformat 2"/>
    <w:uiPriority w:val="99"/>
    <w:rsid w:val="00A72374"/>
    <w:rPr>
      <w:i/>
      <w:iCs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7631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45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3731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564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309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219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10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925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4150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750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21136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985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10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88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6936">
          <w:marLeft w:val="83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202">
          <w:marLeft w:val="83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se\AppData\Local\Microsoft\Windows\INetCache\Content.Outlook\4I76X4I3\%20R&#229;dgivnings-loggen_ny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F0992-F5B2-4B5A-BD38-17C3A2B4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 Rådgivnings-loggen_ny.dotx</Template>
  <TotalTime>0</TotalTime>
  <Pages>7</Pages>
  <Words>495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Pihl Hansen</dc:creator>
  <cp:lastModifiedBy>Gitte Rosager Brogaard</cp:lastModifiedBy>
  <cp:revision>2</cp:revision>
  <cp:lastPrinted>2021-11-04T12:41:00Z</cp:lastPrinted>
  <dcterms:created xsi:type="dcterms:W3CDTF">2022-11-23T09:08:00Z</dcterms:created>
  <dcterms:modified xsi:type="dcterms:W3CDTF">2022-11-23T09:08:00Z</dcterms:modified>
</cp:coreProperties>
</file>